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1DF6E" w14:textId="1A685B91" w:rsidR="00B20E11" w:rsidRDefault="00B20E11" w:rsidP="00B20E11">
      <w:pPr>
        <w:pStyle w:val="Title"/>
      </w:pPr>
      <w:r w:rsidRPr="00E74D55">
        <w:t xml:space="preserve">WILL OF </w:t>
      </w:r>
      <w:r>
        <w:fldChar w:fldCharType="begin"/>
      </w:r>
      <w:r w:rsidR="001E65C8">
        <w:instrText xml:space="preserve"> IF "TFT&lt;SignerName&gt; Type&lt;Text&gt; Format&lt;Uppercase&gt; Condition&lt;&gt; Item&lt;&gt; Column&lt;&gt; Math&lt;&gt; BL&lt;Y&gt; Offset&lt;&gt; Done&lt;&gt; ResetResult&lt;{SIGNERNAME}&gt;" &lt;&gt; "x" "__________" "x" \* MERGEFORMAT </w:instrText>
      </w:r>
      <w:r>
        <w:fldChar w:fldCharType="separate"/>
      </w:r>
      <w:r w:rsidR="001E65C8">
        <w:rPr>
          <w:noProof/>
        </w:rPr>
        <w:t>__________</w:t>
      </w:r>
      <w:r>
        <w:fldChar w:fldCharType="end"/>
      </w:r>
    </w:p>
    <w:p w14:paraId="564566BC" w14:textId="10FAEEF4" w:rsidR="00B20E11" w:rsidRDefault="00B20E11" w:rsidP="00B20E11">
      <w:pPr>
        <w:pStyle w:val="BodyText"/>
      </w:pPr>
      <w:r>
        <w:t xml:space="preserve">I, </w:t>
      </w:r>
      <w:r>
        <w:fldChar w:fldCharType="begin"/>
      </w:r>
      <w:r w:rsidR="001E65C8">
        <w:instrText xml:space="preserve"> IF "TFT&lt;SignerName&gt; Type&lt;Text&gt; Format&lt;Freeform&gt; Condition&lt;&gt; Item&lt;&gt; Column&lt;&gt; Math&lt;&gt; BL&lt;Y&gt; Offset&lt;&gt; Done&lt;&gt; ResetResult&lt;{SignerName}&gt;" &lt;&gt; "x" "__________" "x" \* MERGEFORMAT </w:instrText>
      </w:r>
      <w:r>
        <w:fldChar w:fldCharType="separate"/>
      </w:r>
      <w:r w:rsidR="001E65C8">
        <w:rPr>
          <w:noProof/>
        </w:rPr>
        <w:t>__________</w:t>
      </w:r>
      <w:r>
        <w:fldChar w:fldCharType="end"/>
      </w:r>
      <w:r>
        <w:t xml:space="preserve">, of </w:t>
      </w:r>
      <w:r>
        <w:fldChar w:fldCharType="begin"/>
      </w:r>
      <w:r w:rsidR="001E65C8">
        <w:instrText xml:space="preserve"> IF "TFT&lt;SignerCityState&gt; Type&lt;Text&gt; Format&lt;Freeform&gt; Condition&lt;&gt; Item&lt;&gt; Column&lt;&gt; Math&lt;&gt; BL&lt;&gt; Offset&lt;&gt; Done&lt;&gt; ResetResult&lt;{SignerCityState}&gt;" &lt;&gt; "x" "__________" "x" \* MERGEFORMAT </w:instrText>
      </w:r>
      <w:r>
        <w:fldChar w:fldCharType="separate"/>
      </w:r>
      <w:r w:rsidR="001E65C8">
        <w:rPr>
          <w:noProof/>
        </w:rPr>
        <w:t>__________</w:t>
      </w:r>
      <w:r>
        <w:fldChar w:fldCharType="end"/>
      </w:r>
      <w:r>
        <w:t>, make this my Will and revoke all prior wills and codicils.</w:t>
      </w:r>
    </w:p>
    <w:p w14:paraId="3F832A17" w14:textId="06BDB48D" w:rsidR="00B20E11" w:rsidRDefault="00B20E11" w:rsidP="00B20E11">
      <w:pPr>
        <w:pStyle w:val="Heading1"/>
      </w:pPr>
      <w:r>
        <w:fldChar w:fldCharType="begin"/>
      </w:r>
      <w:r>
        <w:instrText xml:space="preserve"> LISTNUM Snapoutline \l 1 </w:instrText>
      </w:r>
      <w:r>
        <w:fldChar w:fldCharType="end"/>
      </w:r>
      <w:r>
        <w:br/>
      </w:r>
      <w:r w:rsidR="001E65C8">
        <w:fldChar w:fldCharType="begin"/>
      </w:r>
      <w:r w:rsidR="001E65C8">
        <w:instrText xml:space="preserve"> IF "TFTphTFT_ChildName136" &lt;&gt; "x" "" "x" \* MERGEFORMAT </w:instrText>
      </w:r>
      <w:r w:rsidR="001E65C8">
        <w:fldChar w:fldCharType="end"/>
      </w:r>
      <w:bookmarkStart w:id="0" w:name="TFT_ChildName136"/>
      <w:bookmarkEnd w:id="0"/>
      <w:r w:rsidR="001E65C8">
        <w:fldChar w:fldCharType="begin"/>
      </w:r>
      <w:r w:rsidR="001E65C8">
        <w:instrText xml:space="preserve"> IF "TFT&lt;ChildName&gt; Type&lt;Open&gt; Format&lt;Freeform&gt; Condition&lt;ChildName#:EQ0&gt; Item&lt;&gt; Column&lt;&gt; Math&lt;&gt; BL&lt;&gt; Offset&lt;&gt; Done&lt;Y&gt; ResetResult&lt;{if:&gt;" &lt;&gt; "x" "" "x" \* MERGEFORMAT </w:instrText>
      </w:r>
      <w:r w:rsidR="001E65C8">
        <w:fldChar w:fldCharType="end"/>
      </w:r>
      <w:r w:rsidR="001E65C8">
        <w:t>Family</w:t>
      </w:r>
      <w:r w:rsidR="001E65C8">
        <w:fldChar w:fldCharType="begin"/>
      </w:r>
      <w:r w:rsidR="001E65C8">
        <w:instrText xml:space="preserve"> IF "TFT Type&lt;Close&gt;" &lt;&gt; "x" "" "x" \* MERGEFORMAT </w:instrText>
      </w:r>
      <w:r w:rsidR="001E65C8">
        <w:fldChar w:fldCharType="end"/>
      </w:r>
    </w:p>
    <w:p w14:paraId="25F28E7F" w14:textId="4BA1F805" w:rsidR="00B20E11" w:rsidRDefault="001E65C8" w:rsidP="00B20E11">
      <w:pPr>
        <w:pStyle w:val="BodyText"/>
      </w:pPr>
      <w:r>
        <w:fldChar w:fldCharType="begin"/>
      </w:r>
      <w:r>
        <w:instrText xml:space="preserve"> IF "TFTphTFT_ChildName137" &lt;&gt; "x" "" "x" \* MERGEFORMAT </w:instrText>
      </w:r>
      <w:r>
        <w:fldChar w:fldCharType="end"/>
      </w:r>
      <w:bookmarkStart w:id="1" w:name="TFT_ChildName137"/>
      <w:bookmarkEnd w:id="1"/>
      <w:r>
        <w:fldChar w:fldCharType="begin"/>
      </w:r>
      <w:r>
        <w:instrText xml:space="preserve"> IF "TFTphTFT_SpouseName138" &lt;&gt; "x" "" "x" \* MERGEFORMAT </w:instrText>
      </w:r>
      <w:r>
        <w:fldChar w:fldCharType="end"/>
      </w:r>
      <w:bookmarkStart w:id="2" w:name="TFT_SpouseName138"/>
      <w:bookmarkEnd w:id="2"/>
      <w:r>
        <w:fldChar w:fldCharType="begin"/>
      </w:r>
      <w:r>
        <w:instrText xml:space="preserve"> IF "TFT&lt;SpouseName&gt; Type&lt;Open&gt; Format&lt;Freeform&gt; Condition&lt;SpouseName:EQ[empty]&gt; Item&lt;&gt; Column&lt;&gt; Math&lt;&gt; BL&lt;&gt; Offset&lt;&gt; Done&lt;Y&gt; ResetResult&lt;{if:&gt;" &lt;&gt; "x" "" "x" \* MERGEFORMAT </w:instrText>
      </w:r>
      <w:r>
        <w:fldChar w:fldCharType="end"/>
      </w:r>
      <w:r>
        <w:t xml:space="preserve">I am not married. </w:t>
      </w:r>
      <w:r>
        <w:fldChar w:fldCharType="begin"/>
      </w:r>
      <w:r>
        <w:instrText xml:space="preserve"> IF "TFT Type&lt;Close&gt;" &lt;&gt; "x" "" "x" \* MERGEFORMAT </w:instrText>
      </w:r>
      <w:r>
        <w:fldChar w:fldCharType="end"/>
      </w:r>
      <w:r w:rsidR="00B20E11">
        <w:t xml:space="preserve">I have </w:t>
      </w:r>
      <w:r w:rsidR="00B20E11">
        <w:fldChar w:fldCharType="begin"/>
      </w:r>
      <w:r>
        <w:instrText xml:space="preserve"> IF "TFT&lt;ChildName&gt; Type&lt;Count&gt; Format&lt;[L:word:no]&gt; Condition&lt;[all]&gt; Item&lt;&gt; Column&lt;&gt; Math&lt;&gt; BL&lt;Y&gt; Offset&lt;&gt; Done&lt;Y&gt; ResetResult&lt;{#}&gt;" &lt;&gt; "x" "no" "x" \* MERGEFORMAT </w:instrText>
      </w:r>
      <w:r w:rsidR="00B20E11">
        <w:fldChar w:fldCharType="separate"/>
      </w:r>
      <w:r>
        <w:rPr>
          <w:noProof/>
        </w:rPr>
        <w:t>no</w:t>
      </w:r>
      <w:r w:rsidR="00B20E11">
        <w:fldChar w:fldCharType="end"/>
      </w:r>
      <w:r w:rsidR="00B20E11">
        <w:t xml:space="preserve"> </w:t>
      </w:r>
      <w:r w:rsidR="00B20E11">
        <w:fldChar w:fldCharType="begin"/>
      </w:r>
      <w:r>
        <w:instrText xml:space="preserve"> IF "TFT&lt;ChildName&gt; Type&lt;Plural&gt; Format&lt;child|children&gt; Condition&lt;[all]&gt; Item&lt;&gt; Column&lt;&gt; Math&lt;&gt; BL&lt;&gt; Offset&lt;&gt; Done&lt;Y&gt; ResetResult&lt;{child(ren)}&gt;" &lt;&gt; "x" "children" "x" \* MERGEFORMAT </w:instrText>
      </w:r>
      <w:r w:rsidR="00B20E11">
        <w:fldChar w:fldCharType="separate"/>
      </w:r>
      <w:r>
        <w:rPr>
          <w:noProof/>
        </w:rPr>
        <w:t>children</w:t>
      </w:r>
      <w:r w:rsidR="00B20E11">
        <w:fldChar w:fldCharType="end"/>
      </w:r>
      <w:r w:rsidR="00B20E11">
        <w:t xml:space="preserve"> now living</w:t>
      </w:r>
      <w:r>
        <w:fldChar w:fldCharType="begin"/>
      </w:r>
      <w:r>
        <w:instrText xml:space="preserve"> IF "TFTphTFT_ChildName139" &lt;&gt; "x" "" "x" \* MERGEFORMAT </w:instrText>
      </w:r>
      <w:r>
        <w:fldChar w:fldCharType="end"/>
      </w:r>
      <w:bookmarkStart w:id="3" w:name="TFT_ChildName139"/>
      <w:bookmarkEnd w:id="3"/>
      <w:r w:rsidR="00B20E11">
        <w:t>. I intend by this instrument to provide for all my children, including any born or adopted in the future.</w:t>
      </w:r>
    </w:p>
    <w:p w14:paraId="18588BC0" w14:textId="6B878CC6" w:rsidR="00B20E11" w:rsidRDefault="001E65C8" w:rsidP="00B20E11">
      <w:pPr>
        <w:pStyle w:val="Heading1"/>
      </w:pPr>
      <w:r>
        <w:fldChar w:fldCharType="begin"/>
      </w:r>
      <w:r>
        <w:instrText xml:space="preserve"> IF "TFTphTFT_ChildName140" &lt;&gt; "x" "" "x" \* MERGEFORMAT </w:instrText>
      </w:r>
      <w:r>
        <w:fldChar w:fldCharType="end"/>
      </w:r>
      <w:bookmarkStart w:id="4" w:name="TFT_ChildName140"/>
      <w:bookmarkEnd w:id="4"/>
      <w:r w:rsidR="00B20E11">
        <w:fldChar w:fldCharType="begin"/>
      </w:r>
      <w:r w:rsidR="00B20E11">
        <w:instrText xml:space="preserve"> LISTNUM Snapoutline \l 1 </w:instrText>
      </w:r>
      <w:r w:rsidR="00B20E11">
        <w:fldChar w:fldCharType="end"/>
      </w:r>
      <w:r w:rsidR="00B20E11">
        <w:br/>
        <w:t>Gifts to Revocable Trust</w:t>
      </w:r>
    </w:p>
    <w:p w14:paraId="17F5F934" w14:textId="5380AF57" w:rsidR="00B20E11" w:rsidRDefault="00B20E11" w:rsidP="00B20E11">
      <w:pPr>
        <w:pStyle w:val="BodyText"/>
      </w:pPr>
      <w:r>
        <w:t xml:space="preserve">I give my tangible personal property and the rest of the property I own at my death (excluding any property over which I have a power of appointment) to the trustee of the </w:t>
      </w:r>
      <w:r>
        <w:fldChar w:fldCharType="begin"/>
      </w:r>
      <w:r w:rsidR="001E65C8">
        <w:instrText xml:space="preserve"> IF "TFT&lt;SignerName&gt; Type&lt;Text&gt; Format&lt;Freeform&gt; Condition&lt;&gt; Item&lt;&gt; Column&lt;&gt; Math&lt;&gt; BL&lt;&gt; Offset&lt;&gt; Done&lt;&gt; ResetResult&lt;{SignerName}&gt;" &lt;&gt; "x" "__________" "x" \* MERGEFORMAT </w:instrText>
      </w:r>
      <w:r>
        <w:fldChar w:fldCharType="separate"/>
      </w:r>
      <w:r w:rsidR="001E65C8">
        <w:rPr>
          <w:noProof/>
        </w:rPr>
        <w:t>__________</w:t>
      </w:r>
      <w:r>
        <w:fldChar w:fldCharType="end"/>
      </w:r>
      <w:r>
        <w:t xml:space="preserve"> Trust dated </w:t>
      </w:r>
      <w:r>
        <w:fldChar w:fldCharType="begin"/>
      </w:r>
      <w:r w:rsidR="001E65C8">
        <w:instrText xml:space="preserve"> IF "TFT&lt;TrustDate&gt; Type&lt;Date&gt; Format&lt;MMMM d, yyyy&gt; Condition&lt;&gt; Item&lt;&gt; Column&lt;&gt; Math&lt;&gt; BL&lt;Y&gt; Offset&lt;&gt; Done&lt;&gt; ResetResult&lt;{TrustDate}&gt;" &lt;&gt; "x" "__________" "x" \* MERGEFORMAT </w:instrText>
      </w:r>
      <w:r>
        <w:fldChar w:fldCharType="separate"/>
      </w:r>
      <w:r w:rsidR="001E65C8">
        <w:rPr>
          <w:noProof/>
        </w:rPr>
        <w:t>__________</w:t>
      </w:r>
      <w:r>
        <w:fldChar w:fldCharType="end"/>
      </w:r>
      <w:r>
        <w:t>, previously signed by me, as in effect at my death (my “Revocable Trust”), to be held and administered as provided therein. My executor may distribute directly to any beneficiary under my Revocable Trust any property that, if distributed to the trustee, would then be distributed to the beneficiary.</w:t>
      </w:r>
    </w:p>
    <w:p w14:paraId="4AB727EB" w14:textId="314AC6BE" w:rsidR="00B20E11" w:rsidRDefault="001E65C8" w:rsidP="00B20E11">
      <w:pPr>
        <w:pStyle w:val="BodyText"/>
      </w:pPr>
      <w:r>
        <w:fldChar w:fldCharType="begin"/>
      </w:r>
      <w:r>
        <w:instrText xml:space="preserve"> IF "TFTphTFT_PRName141" &lt;&gt; "x" "" "x" \* MERGEFORMAT </w:instrText>
      </w:r>
      <w:r>
        <w:fldChar w:fldCharType="end"/>
      </w:r>
      <w:bookmarkStart w:id="5" w:name="TFT_PRName141"/>
      <w:bookmarkEnd w:id="5"/>
      <w:r w:rsidR="00B20E11">
        <w:fldChar w:fldCharType="begin"/>
      </w:r>
      <w:r w:rsidR="00B20E11">
        <w:instrText xml:space="preserve"> LISTNUM Snapoutline \l 2 </w:instrText>
      </w:r>
      <w:r w:rsidR="00B20E11">
        <w:fldChar w:fldCharType="end"/>
      </w:r>
      <w:r w:rsidR="00B20E11">
        <w:tab/>
      </w:r>
      <w:r w:rsidR="00B20E11" w:rsidRPr="00CC3674">
        <w:rPr>
          <w:u w:val="single"/>
        </w:rPr>
        <w:t>Waiver of Surety</w:t>
      </w:r>
      <w:r w:rsidR="00B20E11">
        <w:t>. No security, surety, or bond shall be required of my executor. If permitted by law and if not inconsistent with the best interests of the beneficiaries as determined by my executor, the administration of my estate shall be independent of the supervision of any court.</w:t>
      </w:r>
    </w:p>
    <w:p w14:paraId="6F833829" w14:textId="77777777" w:rsidR="00B20E11" w:rsidRDefault="00B20E11" w:rsidP="00B20E11">
      <w:pPr>
        <w:pStyle w:val="BodyText"/>
      </w:pPr>
      <w:r>
        <w:fldChar w:fldCharType="begin"/>
      </w:r>
      <w:r>
        <w:instrText xml:space="preserve"> LISTNUM Snapoutline \l 2 </w:instrText>
      </w:r>
      <w:r>
        <w:fldChar w:fldCharType="end"/>
      </w:r>
      <w:r>
        <w:tab/>
      </w:r>
      <w:r w:rsidRPr="00CC3674">
        <w:rPr>
          <w:u w:val="single"/>
        </w:rPr>
        <w:t>Powers of Executor</w:t>
      </w:r>
      <w:r>
        <w:t>. I give my executor power, without authorization of any court:</w:t>
      </w:r>
    </w:p>
    <w:p w14:paraId="180E7C46"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Retention</w:t>
      </w:r>
      <w:r>
        <w:t>. To retain any property regardless of diversification and regardless of whether the property would be considered a proper estate investment; and to continue or to permit the continuation of any business, incorporated or unincorporated, that I may own or in which I may have any interest at the time of my death for such period as my executor shall determine;</w:t>
      </w:r>
    </w:p>
    <w:p w14:paraId="7EC25B2C"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Sale</w:t>
      </w:r>
      <w:r>
        <w:t>. To sell at public or private sale, contract to sell, grant options to buy, convey, transfer, exchange, or partition any real or personal property of my estate for such price and on such terms as my executor sees fit;</w:t>
      </w:r>
    </w:p>
    <w:p w14:paraId="0130ADB6"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Real and Tangible Personal Property</w:t>
      </w:r>
      <w:r>
        <w:t>. To make leases and subleases and grant options to lease, although the terms thereof commence in the future; to purchase, operate, maintain, improve, rehabilitate, alter, demolish, abandon, release, or dedicate any real or tangible personal property; and to develop or subdivide real property, grant easements, and take any other action with respect to real or tangible personal property that an individual owner thereof could take;</w:t>
      </w:r>
    </w:p>
    <w:p w14:paraId="4384C302"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Borrowing</w:t>
      </w:r>
      <w:r>
        <w:t>. To borrow money from any lender (including my executor individually), extend or renew any existing indebtedness, and mortgage or pledge any property;</w:t>
      </w:r>
    </w:p>
    <w:p w14:paraId="5739FDCA" w14:textId="77777777" w:rsidR="00B20E11" w:rsidRDefault="00B20E11" w:rsidP="00B20E11">
      <w:pPr>
        <w:pStyle w:val="BodyTextFirstIndent"/>
      </w:pPr>
      <w:r>
        <w:lastRenderedPageBreak/>
        <w:fldChar w:fldCharType="begin"/>
      </w:r>
      <w:r>
        <w:instrText xml:space="preserve"> LISTNUM Snapoutline \l 3 </w:instrText>
      </w:r>
      <w:r>
        <w:fldChar w:fldCharType="end"/>
      </w:r>
      <w:r>
        <w:tab/>
      </w:r>
      <w:r w:rsidRPr="00CC3674">
        <w:rPr>
          <w:u w:val="single"/>
        </w:rPr>
        <w:t>Investing</w:t>
      </w:r>
      <w:r>
        <w:t>. To invest in bonds, common or preferred stocks (including securities of any corporate fiduciary or of any affiliated corporation), notes, options, common trust funds, mutual funds, shares of any investment company or trust or other securities, partnership interests, general or limited, membership interests in limited liability companies, joint ventures, real estate, or other property of any kind, regardless of diversification and regardless of whether the property would be considered a proper estate investment;</w:t>
      </w:r>
    </w:p>
    <w:p w14:paraId="66CA206C"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Distribution; Determination of Value</w:t>
      </w:r>
      <w:r>
        <w:t>. To distribute my estate in cash or in kind, or partly in each; and to allocate or distribute undivided interests or different property or disproportionate interests to the beneficiaries; and to determine the value of any property so allocated or distributed; but no adjustment shall be made to compensate for a disproportionate allocation of unrealized gain for income tax purposes, and no action taken by my executor pursuant to this subparagraph shall be subject to question by any beneficiary;</w:t>
      </w:r>
    </w:p>
    <w:p w14:paraId="734ABA9B"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Rights as to Securities</w:t>
      </w:r>
      <w:r>
        <w:t>. To have all the rights, powers, and privileges of an owner of securities, including, but not limited to, the powers to vote, give proxies, and pay assessments, and to participate in voting trusts, pooling agreements, foreclosures, reorganizations, consolidations, mergers, and liquidations and, incident to such participation, to exercise or sell stock subscription or conversion rights;</w:t>
      </w:r>
    </w:p>
    <w:p w14:paraId="14E5B151"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Conservation of Assets</w:t>
      </w:r>
      <w:r>
        <w:t>. To take any action that an individual owner of an asset could take to conserve or realize the value of the asset and with respect to any foreclosure, reorganization, or other change with respect to the asset;</w:t>
      </w:r>
    </w:p>
    <w:p w14:paraId="4AD01E35"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Delegation</w:t>
      </w:r>
      <w:r>
        <w:t>. To employ agents, attorneys, and proxies of all types (including any firm in which a relative of mine or his or her spouse is a partner, associate, or employee or is otherwise affiliated) and to delegate to them any powers my executor considers advisable;</w:t>
      </w:r>
    </w:p>
    <w:p w14:paraId="2D23B06C"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Principal and Income</w:t>
      </w:r>
      <w:r>
        <w:t>. To determine in cases not covered by statute the allocation of receipts and disbursements between income and principal; to establish out of income and credit to principal reasonable reserves for depreciation, depletion, and obsolescence; and to amortize out of income any premium paid for interest-bearing obligations.</w:t>
      </w:r>
    </w:p>
    <w:p w14:paraId="4D33D88E" w14:textId="77777777" w:rsidR="00B20E11" w:rsidRDefault="00B20E11" w:rsidP="00B20E11">
      <w:pPr>
        <w:pStyle w:val="BodyTextFirstIndent"/>
      </w:pPr>
      <w:r>
        <w:fldChar w:fldCharType="begin"/>
      </w:r>
      <w:r>
        <w:instrText xml:space="preserve"> LISTNUM Snapoutline \l 3 </w:instrText>
      </w:r>
      <w:r>
        <w:fldChar w:fldCharType="end"/>
      </w:r>
      <w:r>
        <w:tab/>
      </w:r>
      <w:r w:rsidRPr="00CC3674">
        <w:rPr>
          <w:u w:val="single"/>
        </w:rPr>
        <w:t>Dealing with Fiduciaries</w:t>
      </w:r>
      <w:r>
        <w:t>. To deal with, purchase assets from, or make loans to the fiduciary of any trust made by me or a trust or estate in which any beneficiary under my Revocable Trust has an interest, even though my executor is the fiduciary, and to retain any assets or loans so acquired, regardless of diversification and regardless of whether the property would be considered a proper estate investment; to deal with a corporation acting as executor under this will or a parent or affiliate company; and to deal with the fiduciary of any other estate, trust, or custodial account, even though the fiduciary is my executor;</w:t>
      </w:r>
    </w:p>
    <w:p w14:paraId="590797B3" w14:textId="77777777" w:rsidR="00B20E11" w:rsidRDefault="00B20E11" w:rsidP="00B20E11">
      <w:pPr>
        <w:pStyle w:val="BodyTextFirstIndent"/>
      </w:pPr>
      <w:r>
        <w:fldChar w:fldCharType="begin"/>
      </w:r>
      <w:r>
        <w:instrText xml:space="preserve"> LISTNUM Snapoutline \l 3 </w:instrText>
      </w:r>
      <w:r>
        <w:fldChar w:fldCharType="end"/>
      </w:r>
      <w:r>
        <w:tab/>
      </w:r>
      <w:r w:rsidRPr="00321F45">
        <w:rPr>
          <w:u w:val="single"/>
        </w:rPr>
        <w:t>Compromising Claims</w:t>
      </w:r>
      <w:r>
        <w:t>. To litigate, compromise, settle, or abandon any claim or demand in favor of or against my estate;</w:t>
      </w:r>
    </w:p>
    <w:p w14:paraId="13539F3F" w14:textId="77777777" w:rsidR="00B20E11" w:rsidRDefault="00B20E11" w:rsidP="00B20E11">
      <w:pPr>
        <w:pStyle w:val="BodyTextFirstIndent"/>
      </w:pPr>
      <w:r>
        <w:fldChar w:fldCharType="begin"/>
      </w:r>
      <w:r>
        <w:instrText xml:space="preserve"> LISTNUM Snapoutline \l 3 </w:instrText>
      </w:r>
      <w:r>
        <w:fldChar w:fldCharType="end"/>
      </w:r>
      <w:r>
        <w:tab/>
      </w:r>
      <w:r w:rsidRPr="00321F45">
        <w:rPr>
          <w:u w:val="single"/>
        </w:rPr>
        <w:t>Nominee Arrangements</w:t>
      </w:r>
      <w:r>
        <w:t>. To hold any asset in the name of a nominee, in bearer form or otherwise, without disclosure of any fiduciary relationship;</w:t>
      </w:r>
    </w:p>
    <w:p w14:paraId="0A10F8F9" w14:textId="77777777" w:rsidR="00B20E11" w:rsidRDefault="00B20E11" w:rsidP="00B20E11">
      <w:pPr>
        <w:pStyle w:val="BodyTextFirstIndent"/>
      </w:pPr>
      <w:r>
        <w:lastRenderedPageBreak/>
        <w:fldChar w:fldCharType="begin"/>
      </w:r>
      <w:r>
        <w:instrText xml:space="preserve"> LISTNUM Snapoutline \l 3 </w:instrText>
      </w:r>
      <w:r>
        <w:fldChar w:fldCharType="end"/>
      </w:r>
      <w:r>
        <w:tab/>
      </w:r>
      <w:r w:rsidRPr="00321F45">
        <w:rPr>
          <w:u w:val="single"/>
        </w:rPr>
        <w:t>Liability Insurance</w:t>
      </w:r>
      <w:r>
        <w:t>. To purchase liability and casualty insurance of any kind for the protection of the estate, including comprehensive liability insurance;</w:t>
      </w:r>
    </w:p>
    <w:p w14:paraId="482C2E11" w14:textId="77777777" w:rsidR="00B20E11" w:rsidRDefault="00B20E11" w:rsidP="00B20E11">
      <w:pPr>
        <w:pStyle w:val="BodyTextFirstIndent"/>
      </w:pPr>
      <w:r>
        <w:fldChar w:fldCharType="begin"/>
      </w:r>
      <w:r>
        <w:instrText xml:space="preserve"> LISTNUM Snapoutline \l 3 </w:instrText>
      </w:r>
      <w:r>
        <w:fldChar w:fldCharType="end"/>
      </w:r>
      <w:r>
        <w:tab/>
      </w:r>
      <w:r w:rsidRPr="00321F45">
        <w:rPr>
          <w:u w:val="single"/>
        </w:rPr>
        <w:t>Environmental Matters</w:t>
      </w:r>
      <w:r>
        <w:t>. To inspect and monitor businesses and real property (whether held directly or through a partnership, corporation, trust, or other entity) for environmental conditions or possible violations of environmental laws; to remediate environmentally damaged property or to take steps to prevent environmental damage in the future, even if no action by public or private parties is currently pending or threatened; to abandon or refuse to accept property that may have environmental damage; and to expend estate funds to do the foregoing; and no action or failure to act by my executor pursuant to this subparagraph shall be subject to question by any beneficiary;</w:t>
      </w:r>
    </w:p>
    <w:p w14:paraId="61F01233" w14:textId="77777777" w:rsidR="00B20E11" w:rsidRDefault="00B20E11" w:rsidP="00B20E11">
      <w:pPr>
        <w:pStyle w:val="BodyTextFirstIndent"/>
      </w:pPr>
      <w:r>
        <w:fldChar w:fldCharType="begin"/>
      </w:r>
      <w:r>
        <w:instrText xml:space="preserve"> LISTNUM Snapoutline \l 3 </w:instrText>
      </w:r>
      <w:r>
        <w:fldChar w:fldCharType="end"/>
      </w:r>
      <w:r>
        <w:tab/>
      </w:r>
      <w:r w:rsidRPr="00321F45">
        <w:rPr>
          <w:u w:val="single"/>
        </w:rPr>
        <w:t>Disclaimers</w:t>
      </w:r>
      <w:r>
        <w:t>. To disclaim any property or interest on my behalf without court approval;</w:t>
      </w:r>
    </w:p>
    <w:p w14:paraId="51F70811" w14:textId="77777777" w:rsidR="00B20E11" w:rsidRDefault="00B20E11" w:rsidP="00B20E11">
      <w:pPr>
        <w:pStyle w:val="BodyTextFirstIndent"/>
      </w:pPr>
      <w:r>
        <w:fldChar w:fldCharType="begin"/>
      </w:r>
      <w:r>
        <w:instrText xml:space="preserve"> LISTNUM Snapoutline \l 3 </w:instrText>
      </w:r>
      <w:r>
        <w:fldChar w:fldCharType="end"/>
      </w:r>
      <w:r>
        <w:tab/>
      </w:r>
      <w:r w:rsidRPr="00685FE8">
        <w:rPr>
          <w:u w:val="single"/>
        </w:rPr>
        <w:t>Instruments</w:t>
      </w:r>
      <w:r>
        <w:t>. To execute and deliver necessary instruments and give full receipts and discharges;</w:t>
      </w:r>
    </w:p>
    <w:p w14:paraId="0CFD5057" w14:textId="77777777" w:rsidR="00B20E11" w:rsidRDefault="00B20E11" w:rsidP="00B20E11">
      <w:pPr>
        <w:pStyle w:val="BodyTextFirstIndent"/>
      </w:pPr>
      <w:r>
        <w:fldChar w:fldCharType="begin"/>
      </w:r>
      <w:r>
        <w:instrText xml:space="preserve"> LISTNUM Snapoutline \l 3 </w:instrText>
      </w:r>
      <w:r>
        <w:fldChar w:fldCharType="end"/>
      </w:r>
      <w:r>
        <w:tab/>
      </w:r>
      <w:r w:rsidRPr="00685FE8">
        <w:rPr>
          <w:u w:val="single"/>
        </w:rPr>
        <w:t>Ancillary Executor</w:t>
      </w:r>
      <w:r>
        <w:t>. To appoint any ancillary executor with the powers, and subject to the direction, of my executor; and</w:t>
      </w:r>
    </w:p>
    <w:p w14:paraId="6CFFDD1D" w14:textId="77777777" w:rsidR="00B20E11" w:rsidRDefault="00B20E11" w:rsidP="00B20E11">
      <w:pPr>
        <w:pStyle w:val="BodyTextFirstIndent"/>
      </w:pPr>
      <w:r>
        <w:fldChar w:fldCharType="begin"/>
      </w:r>
      <w:r>
        <w:instrText xml:space="preserve"> LISTNUM Snapoutline \l 3 </w:instrText>
      </w:r>
      <w:r>
        <w:fldChar w:fldCharType="end"/>
      </w:r>
      <w:r>
        <w:tab/>
      </w:r>
      <w:r w:rsidRPr="00685FE8">
        <w:rPr>
          <w:u w:val="single"/>
        </w:rPr>
        <w:t>Powers of Trustee</w:t>
      </w:r>
      <w:r>
        <w:t>. To exercise any power now or hereafter conferred by the statutes of Illinois on the trustee of a trust having its situs in Illinois.</w:t>
      </w:r>
    </w:p>
    <w:p w14:paraId="2ED294A0" w14:textId="77777777" w:rsidR="00B20E11" w:rsidRDefault="00B20E11" w:rsidP="00B20E11">
      <w:pPr>
        <w:pStyle w:val="BodyText"/>
      </w:pPr>
      <w:r>
        <w:fldChar w:fldCharType="begin"/>
      </w:r>
      <w:r>
        <w:instrText xml:space="preserve"> LISTNUM Snapoutline \l 2 </w:instrText>
      </w:r>
      <w:r>
        <w:fldChar w:fldCharType="end"/>
      </w:r>
      <w:r>
        <w:tab/>
      </w:r>
      <w:r w:rsidRPr="00685FE8">
        <w:rPr>
          <w:u w:val="single"/>
        </w:rPr>
        <w:t>Payment of Expenses and Taxes</w:t>
      </w:r>
      <w:r>
        <w:t>. To the extent directed by the trustee of my Revocable Trust, the executor shall pay out of the residue of my estate (a) expenses of my last illness, funeral, and burial; (b) the expenses of administering my estate wherever incurred, including the costs of safeguarding and delivering tangible personal property; (c) death taxes, except that any increase in my death taxes incurred as a result of property (1) over which I have power of appointment, (2) with respect to which a qualified terminable interest election has been allowed, or (3) includable in my estate as a transfer with a retained interest (other than my Revocable Trust) shall be paid by the person holding or receiving that property; and (d) debts enforceable against my estate, other than debts secured by life insurance or by an interest in a land trust or cooperative or by real property. I waive all other rights to reimbursement and apportionment.</w:t>
      </w:r>
    </w:p>
    <w:p w14:paraId="5F9C97F6" w14:textId="77777777" w:rsidR="00B20E11" w:rsidRDefault="00B20E11" w:rsidP="00B20E11">
      <w:pPr>
        <w:pStyle w:val="BodyText"/>
      </w:pPr>
      <w:r>
        <w:fldChar w:fldCharType="begin"/>
      </w:r>
      <w:r>
        <w:instrText xml:space="preserve"> LISTNUM Snapoutline \l 2 </w:instrText>
      </w:r>
      <w:r>
        <w:fldChar w:fldCharType="end"/>
      </w:r>
      <w:r>
        <w:tab/>
      </w:r>
      <w:r w:rsidRPr="00685FE8">
        <w:rPr>
          <w:u w:val="single"/>
        </w:rPr>
        <w:t>Death Taxes</w:t>
      </w:r>
      <w:r>
        <w:t xml:space="preserve">. “Death taxes” includes all estate, transfer, inheritance, and other succession taxes (including penalties and interest) imposed by reason of my death. “Death taxes” shall not include generation-skipping transfer taxes imposed on any generation-skipping transfers other than direct-skip transfers made at my death of which I am the transferor. All generation-skipping transfer taxes on direct-skip transfers of which I am the transferor occurring at my death </w:t>
      </w:r>
      <w:proofErr w:type="gramStart"/>
      <w:r>
        <w:t>as a result of</w:t>
      </w:r>
      <w:proofErr w:type="gramEnd"/>
      <w:r>
        <w:t xml:space="preserve"> a disclaimer shall be paid from the assets or amount so disclaimed that resulted in the direct-skip transfer.</w:t>
      </w:r>
    </w:p>
    <w:p w14:paraId="157EB068" w14:textId="253583FF" w:rsidR="00B20E11" w:rsidRDefault="00B20E11" w:rsidP="00B20E11">
      <w:pPr>
        <w:pStyle w:val="BodyText"/>
      </w:pPr>
      <w:r>
        <w:fldChar w:fldCharType="begin"/>
      </w:r>
      <w:r>
        <w:instrText xml:space="preserve"> LISTNUM Snapoutline \l 2 </w:instrText>
      </w:r>
      <w:r>
        <w:fldChar w:fldCharType="end"/>
      </w:r>
      <w:r>
        <w:tab/>
      </w:r>
      <w:r w:rsidRPr="00685FE8">
        <w:rPr>
          <w:u w:val="single"/>
        </w:rPr>
        <w:t>Elections by Executor</w:t>
      </w:r>
      <w:r>
        <w:t xml:space="preserve">. My executor, as directed by the trustee of my Revocable Trust, or in the absence of such a direction, as my executor deems advisable, </w:t>
      </w:r>
      <w:r>
        <w:fldChar w:fldCharType="begin"/>
      </w:r>
      <w:r>
        <w:instrText xml:space="preserve"> LISTNUM Snapoutline \l 3 </w:instrText>
      </w:r>
      <w:r>
        <w:fldChar w:fldCharType="end"/>
      </w:r>
      <w:r>
        <w:t xml:space="preserve"> shall make the elections under tax laws; </w:t>
      </w:r>
      <w:r>
        <w:fldChar w:fldCharType="begin"/>
      </w:r>
      <w:r>
        <w:instrText xml:space="preserve"> LISTNUM Snapoutline \l 3 </w:instrText>
      </w:r>
      <w:r>
        <w:fldChar w:fldCharType="end"/>
      </w:r>
      <w:r>
        <w:t xml:space="preserve"> shall make elections regarding the mode of distribution of the proceeds of any employee benefit plan, individual retirement plan, or insurance contract; </w:t>
      </w:r>
      <w:r>
        <w:fldChar w:fldCharType="begin"/>
      </w:r>
      <w:r>
        <w:instrText xml:space="preserve"> LISTNUM Snapoutline \l 3 </w:instrText>
      </w:r>
      <w:r>
        <w:fldChar w:fldCharType="end"/>
      </w:r>
      <w:r>
        <w:t xml:space="preserve"> shall </w:t>
      </w:r>
      <w:r>
        <w:lastRenderedPageBreak/>
        <w:t xml:space="preserve">make allocations of any available GST exemption; </w:t>
      </w:r>
      <w:r w:rsidR="001E65C8">
        <w:fldChar w:fldCharType="begin"/>
      </w:r>
      <w:r w:rsidR="001E65C8">
        <w:instrText xml:space="preserve"> IF "TFTphTFT_SpouseName142" &lt;&gt; "x" "" "x" \* MERGEFORMAT </w:instrText>
      </w:r>
      <w:r w:rsidR="001E65C8">
        <w:fldChar w:fldCharType="end"/>
      </w:r>
      <w:bookmarkStart w:id="6" w:name="TFT_SpouseName142"/>
      <w:bookmarkEnd w:id="6"/>
      <w:r w:rsidR="001E65C8">
        <w:fldChar w:fldCharType="begin"/>
      </w:r>
      <w:r w:rsidR="001E65C8">
        <w:instrText xml:space="preserve"> IF "TFT&lt;SpouseName&gt; Type&lt;Open&gt; Format&lt;Freeform&gt; Condition&lt;SpouseName:EQ[empty]&gt; Item&lt;&gt; Column&lt;&gt; Math&lt;&gt; BL&lt;&gt; Offset&lt;&gt; Done&lt;Y&gt; ResetResult&lt;{if:&gt;" &lt;&gt; "x" "" "x" \* MERGEFORMAT </w:instrText>
      </w:r>
      <w:r w:rsidR="001E65C8">
        <w:fldChar w:fldCharType="end"/>
      </w:r>
      <w:r w:rsidR="001E65C8">
        <w:t xml:space="preserve">and </w:t>
      </w:r>
      <w:r w:rsidR="001E65C8">
        <w:fldChar w:fldCharType="begin"/>
      </w:r>
      <w:r w:rsidR="001E65C8">
        <w:instrText xml:space="preserve"> IF "TFT Type&lt;Close&gt;" &lt;&gt; "x" "" "x" \* MERGEFORMAT </w:instrText>
      </w:r>
      <w:r w:rsidR="001E65C8">
        <w:fldChar w:fldCharType="end"/>
      </w:r>
      <w:r>
        <w:fldChar w:fldCharType="begin"/>
      </w:r>
      <w:r>
        <w:instrText xml:space="preserve"> LISTNUM Snapoutline \l 3 </w:instrText>
      </w:r>
      <w:r>
        <w:fldChar w:fldCharType="end"/>
      </w:r>
      <w:r>
        <w:t> shall join in the execution and filing of any joint income tax return</w:t>
      </w:r>
      <w:r w:rsidR="001E65C8">
        <w:fldChar w:fldCharType="begin"/>
      </w:r>
      <w:r w:rsidR="001E65C8">
        <w:instrText xml:space="preserve"> IF "TFTphTFT_SpouseName143" &lt;&gt; "x" "" "x" \* MERGEFORMAT </w:instrText>
      </w:r>
      <w:r w:rsidR="001E65C8">
        <w:fldChar w:fldCharType="end"/>
      </w:r>
      <w:bookmarkStart w:id="7" w:name="TFT_SpouseName143"/>
      <w:bookmarkEnd w:id="7"/>
      <w:r>
        <w:t>. No adjustment shall be made between principal and income or in the relative interests of the beneficiaries to compensate for any such election or allocation.</w:t>
      </w:r>
    </w:p>
    <w:p w14:paraId="384238CF" w14:textId="77777777" w:rsidR="00B20E11" w:rsidRDefault="00B20E11" w:rsidP="00B20E11">
      <w:pPr>
        <w:pStyle w:val="BodyText"/>
      </w:pPr>
      <w:r>
        <w:fldChar w:fldCharType="begin"/>
      </w:r>
      <w:r>
        <w:instrText xml:space="preserve"> LISTNUM Snapoutline \l 2 </w:instrText>
      </w:r>
      <w:r>
        <w:fldChar w:fldCharType="end"/>
      </w:r>
      <w:r>
        <w:tab/>
      </w:r>
      <w:r w:rsidRPr="00685FE8">
        <w:rPr>
          <w:u w:val="single"/>
        </w:rPr>
        <w:t>Exoneration of Executor</w:t>
      </w:r>
      <w:r>
        <w:t>. Any individual executor acting in good faith shall not be liable for any act or omission. No executor shall be liable for any act or omission of another executor.</w:t>
      </w:r>
    </w:p>
    <w:p w14:paraId="5F8A2B6C" w14:textId="77777777" w:rsidR="00B20E11" w:rsidRDefault="00B20E11" w:rsidP="00B20E11">
      <w:pPr>
        <w:pStyle w:val="Heading1"/>
      </w:pPr>
      <w:r>
        <w:fldChar w:fldCharType="begin"/>
      </w:r>
      <w:r>
        <w:instrText xml:space="preserve"> LISTNUM Snapoutline \l 1 </w:instrText>
      </w:r>
      <w:r>
        <w:fldChar w:fldCharType="end"/>
      </w:r>
      <w:r>
        <w:br/>
        <w:t>Construction</w:t>
      </w:r>
    </w:p>
    <w:p w14:paraId="52B0C059" w14:textId="77777777" w:rsidR="00B20E11" w:rsidRDefault="00B20E11" w:rsidP="00B20E11">
      <w:pPr>
        <w:pStyle w:val="BodyText"/>
      </w:pPr>
      <w:r>
        <w:fldChar w:fldCharType="begin"/>
      </w:r>
      <w:r>
        <w:instrText xml:space="preserve"> LISTNUM Snapoutline \l 2 </w:instrText>
      </w:r>
      <w:r>
        <w:fldChar w:fldCharType="end"/>
      </w:r>
      <w:r>
        <w:tab/>
      </w:r>
      <w:r w:rsidRPr="00685FE8">
        <w:rPr>
          <w:u w:val="single"/>
        </w:rPr>
        <w:t>Captions and Context of Terms</w:t>
      </w:r>
      <w:r>
        <w:t>. Captions shall have no impact or meaning as to the terms of the document. Singular and plural and masculine, feminine, and neuter shall be interchangeable as required or permitted in the context of this instrument.</w:t>
      </w:r>
    </w:p>
    <w:p w14:paraId="61D008AC" w14:textId="77777777" w:rsidR="00B20E11" w:rsidRDefault="00B20E11" w:rsidP="00B20E11">
      <w:pPr>
        <w:pStyle w:val="BodyText"/>
      </w:pPr>
      <w:r>
        <w:fldChar w:fldCharType="begin"/>
      </w:r>
      <w:r>
        <w:instrText xml:space="preserve"> LISTNUM Snapoutline \l 2 </w:instrText>
      </w:r>
      <w:r>
        <w:fldChar w:fldCharType="end"/>
      </w:r>
      <w:r>
        <w:tab/>
      </w:r>
      <w:r w:rsidRPr="00685FE8">
        <w:rPr>
          <w:u w:val="single"/>
        </w:rPr>
        <w:t>Incorporation by Reference</w:t>
      </w:r>
      <w:r>
        <w:t>. If my Revocable Trust is not in existence at my death, I incorporate by reference its terms as they existed when I signed my Will, and I give my tangible personal property and the residue of my estate to the trustee designated by those terms to be held, administered, and distributed pursuant to those terms.</w:t>
      </w:r>
    </w:p>
    <w:p w14:paraId="04E98F5F" w14:textId="17253036" w:rsidR="00B20E11" w:rsidRDefault="00B20E11" w:rsidP="00B20E11">
      <w:r>
        <w:t xml:space="preserve">Signed on </w:t>
      </w:r>
      <w:r>
        <w:fldChar w:fldCharType="begin"/>
      </w:r>
      <w:r w:rsidR="001E65C8">
        <w:instrText xml:space="preserve"> IF "TFT&lt;SignDate&gt; Type&lt;Date&gt; Format&lt;MMMM d, yyyy&gt; Condition&lt;&gt; Item&lt;&gt; Column&lt;&gt; Math&lt;&gt; BL&lt;N&gt; Offset&lt;&gt; Done&lt;&gt; ResetResult&lt;{SignDate}&gt;" &lt;&gt; "x" "" "x" \* MERGEFORMAT </w:instrText>
      </w:r>
      <w:r>
        <w:fldChar w:fldCharType="end"/>
      </w:r>
      <w:r w:rsidR="001E65C8">
        <w:fldChar w:fldCharType="begin"/>
      </w:r>
      <w:r w:rsidR="001E65C8">
        <w:instrText xml:space="preserve"> IF "TFT&lt;SignDate&gt; Type&lt;Open&gt; Format&lt;Freeform&gt; Condition&lt;SignDate:EQ[empty]&gt; Item&lt;&gt; Column&lt;&gt; Math&lt;&gt; BL&lt;&gt; Offset&lt;&gt; Done&lt;Y&gt; ResetResult&lt;{if:&gt;" &lt;&gt; "x" "" "x" \* MERGEFORMAT </w:instrText>
      </w:r>
      <w:r w:rsidR="001E65C8">
        <w:fldChar w:fldCharType="end"/>
      </w:r>
      <w:r w:rsidR="001E65C8">
        <w:t>_______________, 20____</w:t>
      </w:r>
      <w:r w:rsidR="001E65C8">
        <w:fldChar w:fldCharType="begin"/>
      </w:r>
      <w:r w:rsidR="001E65C8">
        <w:instrText xml:space="preserve"> IF "TFT Type&lt;Close&gt;" &lt;&gt; "x" "" "x" \* MERGEFORMAT </w:instrText>
      </w:r>
      <w:r w:rsidR="001E65C8">
        <w:fldChar w:fldCharType="end"/>
      </w:r>
    </w:p>
    <w:p w14:paraId="0F2DDDAC" w14:textId="77777777" w:rsidR="00B20E11" w:rsidRDefault="00B20E11" w:rsidP="00B20E11"/>
    <w:p w14:paraId="6D9DBEC3" w14:textId="77777777" w:rsidR="00B20E11" w:rsidRDefault="00B20E11" w:rsidP="00B20E11">
      <w:r>
        <w:tab/>
      </w:r>
      <w:r>
        <w:tab/>
      </w:r>
      <w:r>
        <w:tab/>
      </w:r>
      <w:r>
        <w:tab/>
      </w:r>
      <w:r>
        <w:tab/>
      </w:r>
      <w:r>
        <w:tab/>
      </w:r>
      <w:r>
        <w:rPr>
          <w:u w:val="single"/>
        </w:rPr>
        <w:tab/>
      </w:r>
      <w:r>
        <w:rPr>
          <w:u w:val="single"/>
        </w:rPr>
        <w:tab/>
      </w:r>
      <w:r>
        <w:rPr>
          <w:u w:val="single"/>
        </w:rPr>
        <w:tab/>
      </w:r>
      <w:r>
        <w:rPr>
          <w:u w:val="single"/>
        </w:rPr>
        <w:tab/>
      </w:r>
      <w:r>
        <w:rPr>
          <w:u w:val="single"/>
        </w:rPr>
        <w:tab/>
      </w:r>
      <w:r>
        <w:rPr>
          <w:u w:val="single"/>
        </w:rPr>
        <w:tab/>
      </w:r>
    </w:p>
    <w:p w14:paraId="57AC3048" w14:textId="7D6AB49E" w:rsidR="00B20E11" w:rsidRDefault="00B20E11" w:rsidP="00B20E11">
      <w:r>
        <w:tab/>
      </w:r>
      <w:r>
        <w:tab/>
      </w:r>
      <w:r>
        <w:tab/>
      </w:r>
      <w:r>
        <w:tab/>
      </w:r>
      <w:r>
        <w:tab/>
      </w:r>
      <w:r>
        <w:tab/>
      </w:r>
      <w:r>
        <w:fldChar w:fldCharType="begin"/>
      </w:r>
      <w:r w:rsidR="001E65C8">
        <w:instrText xml:space="preserve"> IF "TFT&lt;SignerName&gt; Type&lt;Text&gt; Format&lt;Uppercase&gt; Condition&lt;&gt; Item&lt;&gt; Column&lt;&gt; Math&lt;&gt; BL&lt;Y&gt; Offset&lt;&gt; Done&lt;&gt; ResetResult&lt;{SIGNERNAME}&gt;" &lt;&gt; "x" "__________" "x" \* MERGEFORMAT </w:instrText>
      </w:r>
      <w:r>
        <w:fldChar w:fldCharType="separate"/>
      </w:r>
      <w:r w:rsidR="001E65C8">
        <w:rPr>
          <w:noProof/>
        </w:rPr>
        <w:t>__________</w:t>
      </w:r>
      <w:r>
        <w:fldChar w:fldCharType="end"/>
      </w:r>
    </w:p>
    <w:p w14:paraId="03C5144D" w14:textId="77777777" w:rsidR="00B20E11" w:rsidRDefault="00B20E11" w:rsidP="00B20E11"/>
    <w:p w14:paraId="3AA86ECB" w14:textId="0C5E4272" w:rsidR="00B20E11" w:rsidRDefault="00B20E11" w:rsidP="00B20E11">
      <w:pPr>
        <w:pStyle w:val="BodyText"/>
        <w:keepNext/>
      </w:pPr>
      <w:r>
        <w:t xml:space="preserve">The </w:t>
      </w:r>
      <w:r>
        <w:fldChar w:fldCharType="begin"/>
      </w:r>
      <w:r w:rsidR="001E65C8">
        <w:instrText xml:space="preserve"> IF "TFT&lt;SignerName&gt; Type&lt;Pronoun&gt; Format&lt;testator|testatrix|testator|testators&gt; Condition&lt;&gt; Item&lt;&gt; Column&lt;&gt; Math&lt;&gt; BL&lt;&gt; Offset&lt;&gt; Done&lt;Y&gt; ResetResult&lt;{testator|testatrix}&gt;" &lt;&gt; "x" "__________" "x" \* MERGEFORMAT </w:instrText>
      </w:r>
      <w:r>
        <w:fldChar w:fldCharType="separate"/>
      </w:r>
      <w:r w:rsidR="001E65C8">
        <w:rPr>
          <w:noProof/>
        </w:rPr>
        <w:t>__________</w:t>
      </w:r>
      <w:r>
        <w:fldChar w:fldCharType="end"/>
      </w:r>
      <w:r>
        <w:t xml:space="preserve">, </w:t>
      </w:r>
      <w:r>
        <w:fldChar w:fldCharType="begin"/>
      </w:r>
      <w:r w:rsidR="001E65C8">
        <w:instrText xml:space="preserve"> IF "TFT&lt;SignerName&gt; Type&lt;Text&gt; Format&lt;Freeform&gt; Condition&lt;&gt; Item&lt;&gt; Column&lt;&gt; Math&lt;&gt; BL&lt;Y&gt; Offset&lt;&gt; Done&lt;&gt; ResetResult&lt;{SignerName}&gt;" &lt;&gt; "x" "__________" "x" \* MERGEFORMAT </w:instrText>
      </w:r>
      <w:r>
        <w:fldChar w:fldCharType="separate"/>
      </w:r>
      <w:r w:rsidR="001E65C8">
        <w:rPr>
          <w:noProof/>
        </w:rPr>
        <w:t>__________</w:t>
      </w:r>
      <w:r>
        <w:fldChar w:fldCharType="end"/>
      </w:r>
      <w:r>
        <w:t xml:space="preserve">, signed this Will in our presence on the date it bears. Immediately thereafter, at the </w:t>
      </w:r>
      <w:r>
        <w:fldChar w:fldCharType="begin"/>
      </w:r>
      <w:r w:rsidR="001E65C8">
        <w:instrText xml:space="preserve"> IF "TFT&lt;SignerName&gt; Type&lt;Pronoun&gt; Format&lt;testator|testatrix|testator|testators&gt; Condition&lt;&gt; Item&lt;&gt; Column&lt;&gt; Math&lt;&gt; BL&lt;&gt; Offset&lt;&gt; Done&lt;Y&gt; ResetResult&lt;{testator|testatrix}&gt;" &lt;&gt; "x" "__________" "x" \* MERGEFORMAT </w:instrText>
      </w:r>
      <w:r>
        <w:fldChar w:fldCharType="separate"/>
      </w:r>
      <w:r w:rsidR="001E65C8">
        <w:rPr>
          <w:noProof/>
        </w:rPr>
        <w:t>__________</w:t>
      </w:r>
      <w:r>
        <w:fldChar w:fldCharType="end"/>
      </w:r>
      <w:r>
        <w:t xml:space="preserve">’s request and in the </w:t>
      </w:r>
      <w:r>
        <w:fldChar w:fldCharType="begin"/>
      </w:r>
      <w:r w:rsidR="001E65C8">
        <w:instrText xml:space="preserve"> IF "TFT&lt;SignerName&gt; Type&lt;Pronoun&gt; Format&lt;testator|testatrix|testator|testators&gt; Condition&lt;&gt; Item&lt;&gt; Column&lt;&gt; Math&lt;&gt; BL&lt;&gt; Offset&lt;&gt; Done&lt;Y&gt; ResetResult&lt;{testator|testatrix}&gt;" &lt;&gt; "x" "__________" "x" \* MERGEFORMAT </w:instrText>
      </w:r>
      <w:r>
        <w:fldChar w:fldCharType="separate"/>
      </w:r>
      <w:r w:rsidR="001E65C8">
        <w:rPr>
          <w:noProof/>
        </w:rPr>
        <w:t>__________</w:t>
      </w:r>
      <w:r>
        <w:fldChar w:fldCharType="end"/>
      </w:r>
      <w:r>
        <w:t xml:space="preserve">’s presence and in the presence of each other, we signed our names as witnesses. We certify that we believed the </w:t>
      </w:r>
      <w:r>
        <w:fldChar w:fldCharType="begin"/>
      </w:r>
      <w:r w:rsidR="001E65C8">
        <w:instrText xml:space="preserve"> IF "TFT&lt;SignerName&gt; Type&lt;Pronoun&gt; Format&lt;testator|testatrix|testator|testators&gt; Condition&lt;&gt; Item&lt;&gt; Column&lt;&gt; Math&lt;&gt; BL&lt;&gt; Offset&lt;&gt; Done&lt;Y&gt; ResetResult&lt;{testator|testatrix}&gt;" &lt;&gt; "x" "__________" "x" \* MERGEFORMAT </w:instrText>
      </w:r>
      <w:r>
        <w:fldChar w:fldCharType="separate"/>
      </w:r>
      <w:r w:rsidR="001E65C8">
        <w:rPr>
          <w:noProof/>
        </w:rPr>
        <w:t>__________</w:t>
      </w:r>
      <w:r>
        <w:fldChar w:fldCharType="end"/>
      </w:r>
      <w:r>
        <w:t xml:space="preserve"> to be of sound mind and memory at the time of signing.</w:t>
      </w:r>
    </w:p>
    <w:p w14:paraId="6AAF2AA6" w14:textId="77777777" w:rsidR="00B20E11" w:rsidRDefault="00B20E11" w:rsidP="00B20E11">
      <w:pPr>
        <w:keepNext/>
        <w:tabs>
          <w:tab w:val="center" w:pos="2070"/>
          <w:tab w:val="center" w:pos="7200"/>
        </w:tabs>
      </w:pPr>
      <w:r>
        <w:tab/>
        <w:t>Witnesses</w:t>
      </w:r>
      <w:r>
        <w:tab/>
        <w:t>Addresses</w:t>
      </w:r>
    </w:p>
    <w:p w14:paraId="5D041864" w14:textId="77777777" w:rsidR="00B20E11" w:rsidRDefault="00B20E11" w:rsidP="00B20E11">
      <w:pPr>
        <w:keepNext/>
      </w:pPr>
    </w:p>
    <w:p w14:paraId="0128985D" w14:textId="77777777" w:rsidR="00B20E11" w:rsidRDefault="00B20E11" w:rsidP="00B20E11">
      <w:pPr>
        <w:keepNext/>
        <w:tabs>
          <w:tab w:val="left" w:pos="3960"/>
          <w:tab w:val="left" w:pos="4320"/>
          <w:tab w:val="left" w:pos="5580"/>
          <w:tab w:val="left" w:pos="8640"/>
        </w:tabs>
      </w:pPr>
      <w:r>
        <w:rPr>
          <w:u w:val="single"/>
        </w:rPr>
        <w:tab/>
      </w:r>
      <w:r>
        <w:tab/>
        <w:t>residing at</w:t>
      </w:r>
      <w:r>
        <w:tab/>
      </w:r>
      <w:r>
        <w:rPr>
          <w:u w:val="single"/>
        </w:rPr>
        <w:tab/>
      </w:r>
    </w:p>
    <w:p w14:paraId="0D69C7B5" w14:textId="77777777" w:rsidR="00B20E11" w:rsidRDefault="00B20E11" w:rsidP="00B20E11">
      <w:pPr>
        <w:keepNext/>
        <w:tabs>
          <w:tab w:val="left" w:pos="3960"/>
          <w:tab w:val="left" w:pos="4320"/>
          <w:tab w:val="left" w:pos="5580"/>
          <w:tab w:val="left" w:pos="8640"/>
        </w:tabs>
      </w:pPr>
    </w:p>
    <w:p w14:paraId="2E1F2CC5" w14:textId="77777777" w:rsidR="00B20E11" w:rsidRDefault="00B20E11" w:rsidP="00B20E11">
      <w:pPr>
        <w:tabs>
          <w:tab w:val="left" w:pos="3960"/>
          <w:tab w:val="left" w:pos="4320"/>
          <w:tab w:val="left" w:pos="5580"/>
          <w:tab w:val="left" w:pos="8640"/>
        </w:tabs>
      </w:pPr>
      <w:r>
        <w:tab/>
      </w:r>
      <w:r>
        <w:tab/>
      </w:r>
      <w:r>
        <w:tab/>
      </w:r>
      <w:r>
        <w:rPr>
          <w:u w:val="single"/>
        </w:rPr>
        <w:tab/>
      </w:r>
    </w:p>
    <w:p w14:paraId="7D054184" w14:textId="77777777" w:rsidR="00B20E11" w:rsidRDefault="00B20E11" w:rsidP="00B20E11">
      <w:pPr>
        <w:tabs>
          <w:tab w:val="left" w:pos="3960"/>
          <w:tab w:val="left" w:pos="4320"/>
          <w:tab w:val="left" w:pos="5580"/>
          <w:tab w:val="left" w:pos="8640"/>
        </w:tabs>
      </w:pPr>
    </w:p>
    <w:p w14:paraId="4DAF5322" w14:textId="77777777" w:rsidR="00B20E11" w:rsidRDefault="00B20E11" w:rsidP="00B20E11">
      <w:pPr>
        <w:keepNext/>
        <w:tabs>
          <w:tab w:val="left" w:pos="3960"/>
          <w:tab w:val="left" w:pos="4320"/>
          <w:tab w:val="left" w:pos="5580"/>
          <w:tab w:val="left" w:pos="8640"/>
        </w:tabs>
      </w:pPr>
      <w:r>
        <w:rPr>
          <w:u w:val="single"/>
        </w:rPr>
        <w:tab/>
      </w:r>
      <w:r>
        <w:tab/>
        <w:t>residing at</w:t>
      </w:r>
      <w:r>
        <w:tab/>
      </w:r>
      <w:r>
        <w:rPr>
          <w:u w:val="single"/>
        </w:rPr>
        <w:tab/>
      </w:r>
    </w:p>
    <w:p w14:paraId="5A15306B" w14:textId="77777777" w:rsidR="00B20E11" w:rsidRDefault="00B20E11" w:rsidP="00B20E11">
      <w:pPr>
        <w:keepNext/>
        <w:tabs>
          <w:tab w:val="left" w:pos="3960"/>
          <w:tab w:val="left" w:pos="4320"/>
          <w:tab w:val="left" w:pos="5580"/>
          <w:tab w:val="left" w:pos="8640"/>
        </w:tabs>
      </w:pPr>
    </w:p>
    <w:p w14:paraId="79EF5661" w14:textId="77777777" w:rsidR="00B20E11" w:rsidRDefault="00B20E11" w:rsidP="00B20E11">
      <w:pPr>
        <w:tabs>
          <w:tab w:val="left" w:pos="3960"/>
          <w:tab w:val="left" w:pos="4320"/>
          <w:tab w:val="left" w:pos="5580"/>
          <w:tab w:val="left" w:pos="8640"/>
        </w:tabs>
      </w:pPr>
      <w:r>
        <w:tab/>
      </w:r>
      <w:r>
        <w:tab/>
      </w:r>
      <w:r>
        <w:tab/>
      </w:r>
      <w:r>
        <w:rPr>
          <w:u w:val="single"/>
        </w:rPr>
        <w:tab/>
      </w:r>
    </w:p>
    <w:p w14:paraId="6DD1BB73" w14:textId="77777777" w:rsidR="00B20E11" w:rsidRDefault="00B20E11" w:rsidP="00B20E11">
      <w:pPr>
        <w:tabs>
          <w:tab w:val="left" w:pos="3960"/>
          <w:tab w:val="left" w:pos="4320"/>
          <w:tab w:val="left" w:pos="5580"/>
          <w:tab w:val="left" w:pos="8640"/>
        </w:tabs>
      </w:pPr>
    </w:p>
    <w:p w14:paraId="2211207E" w14:textId="77777777" w:rsidR="00B20E11" w:rsidRDefault="00B20E11" w:rsidP="00B20E11">
      <w:pPr>
        <w:keepNext/>
        <w:tabs>
          <w:tab w:val="left" w:pos="3960"/>
          <w:tab w:val="left" w:pos="4320"/>
          <w:tab w:val="left" w:pos="5580"/>
          <w:tab w:val="left" w:pos="8640"/>
        </w:tabs>
      </w:pPr>
      <w:r>
        <w:rPr>
          <w:u w:val="single"/>
        </w:rPr>
        <w:tab/>
      </w:r>
      <w:r>
        <w:tab/>
        <w:t>residing at</w:t>
      </w:r>
      <w:r>
        <w:tab/>
      </w:r>
      <w:r>
        <w:rPr>
          <w:u w:val="single"/>
        </w:rPr>
        <w:tab/>
      </w:r>
    </w:p>
    <w:p w14:paraId="0618430A" w14:textId="77777777" w:rsidR="00B20E11" w:rsidRDefault="00B20E11" w:rsidP="00B20E11">
      <w:pPr>
        <w:keepNext/>
        <w:tabs>
          <w:tab w:val="left" w:pos="3960"/>
          <w:tab w:val="left" w:pos="4320"/>
          <w:tab w:val="left" w:pos="5580"/>
          <w:tab w:val="left" w:pos="8640"/>
        </w:tabs>
      </w:pPr>
    </w:p>
    <w:p w14:paraId="6BD09220" w14:textId="77777777" w:rsidR="00B20E11" w:rsidRPr="00E02076" w:rsidRDefault="00B20E11" w:rsidP="00B20E11">
      <w:pPr>
        <w:tabs>
          <w:tab w:val="left" w:pos="3960"/>
          <w:tab w:val="left" w:pos="4320"/>
          <w:tab w:val="left" w:pos="5580"/>
          <w:tab w:val="left" w:pos="8640"/>
        </w:tabs>
      </w:pPr>
      <w:r>
        <w:tab/>
      </w:r>
      <w:r>
        <w:tab/>
      </w:r>
      <w:r>
        <w:tab/>
      </w:r>
      <w:r>
        <w:rPr>
          <w:u w:val="single"/>
        </w:rPr>
        <w:tab/>
      </w:r>
    </w:p>
    <w:p w14:paraId="3B82B802" w14:textId="77777777" w:rsidR="00B20E11" w:rsidRDefault="00B20E11" w:rsidP="00B20E11">
      <w:r>
        <w:br w:type="page"/>
      </w:r>
    </w:p>
    <w:tbl>
      <w:tblPr>
        <w:tblStyle w:val="TableGrid"/>
        <w:tblW w:w="10810" w:type="dxa"/>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50"/>
        <w:gridCol w:w="5280"/>
        <w:gridCol w:w="5280"/>
      </w:tblGrid>
      <w:tr w:rsidR="00B20E11" w14:paraId="13EAA81F" w14:textId="77777777" w:rsidTr="001E65C8">
        <w:trPr>
          <w:cantSplit/>
          <w:trHeight w:hRule="exact" w:val="331"/>
        </w:trPr>
        <w:tc>
          <w:tcPr>
            <w:tcW w:w="250" w:type="dxa"/>
            <w:tcBorders>
              <w:top w:val="nil"/>
              <w:left w:val="nil"/>
              <w:bottom w:val="nil"/>
            </w:tcBorders>
            <w:shd w:val="clear" w:color="auto" w:fill="FFFFFF"/>
            <w:vAlign w:val="bottom"/>
          </w:tcPr>
          <w:p w14:paraId="4E75C835" w14:textId="77777777" w:rsidR="001E65C8" w:rsidRDefault="001E65C8" w:rsidP="001C7FC1">
            <w:pPr>
              <w:spacing w:line="14" w:lineRule="exact"/>
              <w:rPr>
                <w:rFonts w:ascii="Calibri" w:hAnsi="Calibri"/>
                <w:noProof/>
                <w:color w:val="FFFFFF"/>
              </w:rPr>
            </w:pPr>
          </w:p>
          <w:p w14:paraId="4CFF471E" w14:textId="69DA5EE5" w:rsidR="001E65C8" w:rsidRDefault="001E65C8" w:rsidP="001C7FC1">
            <w:pPr>
              <w:spacing w:line="14" w:lineRule="exact"/>
              <w:rPr>
                <w:rFonts w:ascii="Calibri" w:hAnsi="Calibri"/>
                <w:noProof/>
                <w:color w:val="FFFFFF"/>
              </w:rPr>
            </w:pPr>
          </w:p>
          <w:p w14:paraId="20D9EB3C" w14:textId="178E6682" w:rsidR="00B20E11" w:rsidRPr="001C7FC1" w:rsidRDefault="00B20E11" w:rsidP="001C7FC1">
            <w:pPr>
              <w:spacing w:line="14" w:lineRule="exact"/>
              <w:rPr>
                <w:rFonts w:ascii="Calibri" w:hAnsi="Calibri"/>
                <w:noProof/>
                <w:color w:val="FFFFFF"/>
              </w:rPr>
            </w:pPr>
          </w:p>
        </w:tc>
        <w:tc>
          <w:tcPr>
            <w:tcW w:w="5280" w:type="dxa"/>
            <w:tcBorders>
              <w:bottom w:val="single" w:sz="4" w:space="0" w:color="000000"/>
            </w:tcBorders>
            <w:shd w:val="solid" w:color="000000" w:fill="000000"/>
          </w:tcPr>
          <w:p w14:paraId="4D626FBE" w14:textId="77777777" w:rsidR="001E65C8" w:rsidRDefault="001E65C8" w:rsidP="00AB2336">
            <w:pPr>
              <w:spacing w:after="120"/>
              <w:rPr>
                <w:rFonts w:ascii="Calibri" w:hAnsi="Calibri"/>
                <w:noProof/>
              </w:rPr>
            </w:pPr>
          </w:p>
          <w:bookmarkStart w:id="8" w:name="TFT_SpouseName143x"/>
          <w:p w14:paraId="1F2924B3" w14:textId="5CEC6B21" w:rsidR="001E65C8" w:rsidRDefault="001E65C8" w:rsidP="00AB2336">
            <w:pPr>
              <w:spacing w:after="120"/>
              <w:rPr>
                <w:rFonts w:ascii="Calibri" w:hAnsi="Calibri"/>
                <w:noProof/>
              </w:rPr>
            </w:pPr>
            <w:r>
              <w:fldChar w:fldCharType="begin"/>
            </w:r>
            <w:r>
              <w:instrText xml:space="preserve"> IF "TFT&lt;SpouseName&gt; Type&lt;Open&gt; Format&lt;Freeform&gt; Condition&lt;SpouseName:NE[empty]&gt; Item&lt;&gt; Column&lt;&gt; Math&lt;&gt; BL&lt;&gt; Offset&lt;&gt; Done&lt;&gt; ResetResult&lt;{if:&gt;" &lt;&gt; "x" "{if:" "x" \* MERGEFORMAT </w:instrText>
            </w:r>
            <w:r>
              <w:fldChar w:fldCharType="separate"/>
            </w:r>
            <w:r>
              <w:rPr>
                <w:noProof/>
              </w:rPr>
              <w:t>{if:</w:t>
            </w:r>
            <w:r>
              <w:fldChar w:fldCharType="end"/>
            </w:r>
            <w:r>
              <w:t xml:space="preserve">; and </w:t>
            </w:r>
            <w:r>
              <w:fldChar w:fldCharType="begin"/>
            </w:r>
            <w:r>
              <w:instrText xml:space="preserve"> LISTNUM Snapoutline \l 3 </w:instrText>
            </w:r>
            <w:r>
              <w:fldChar w:fldCharType="end"/>
            </w:r>
            <w:r>
              <w:t> </w:t>
            </w:r>
            <w:r w:rsidRPr="000D755B">
              <w:t xml:space="preserve">shall elect to treat any fraction or </w:t>
            </w:r>
            <w:proofErr w:type="gramStart"/>
            <w:r w:rsidRPr="000D755B">
              <w:t>all of</w:t>
            </w:r>
            <w:proofErr w:type="gramEnd"/>
            <w:r w:rsidRPr="000D755B">
              <w:t xml:space="preserve"> any trust as qualified terminable interest property for federal estate tax purposes</w:t>
            </w:r>
            <w:r>
              <w:fldChar w:fldCharType="begin"/>
            </w:r>
            <w:r>
              <w:instrText xml:space="preserve"> IF "TFT Type&lt;Close&gt;" &lt;&gt; "x" "}" "x" \* MERGEFORMAT </w:instrText>
            </w:r>
            <w:r>
              <w:fldChar w:fldCharType="separate"/>
            </w:r>
            <w:r>
              <w:rPr>
                <w:noProof/>
              </w:rPr>
              <w:t>}</w:t>
            </w:r>
            <w:r>
              <w:fldChar w:fldCharType="end"/>
            </w:r>
            <w:bookmarkEnd w:id="8"/>
          </w:p>
          <w:p w14:paraId="0BE1BA47" w14:textId="77777777" w:rsidR="001E65C8" w:rsidRDefault="001E65C8" w:rsidP="00AB2336">
            <w:pPr>
              <w:spacing w:after="120"/>
              <w:rPr>
                <w:rFonts w:ascii="Calibri" w:hAnsi="Calibri"/>
                <w:noProof/>
              </w:rPr>
            </w:pPr>
          </w:p>
          <w:bookmarkStart w:id="9" w:name="TFT_SpouseName142x"/>
          <w:p w14:paraId="5AE41676" w14:textId="0ED474A4" w:rsidR="001E65C8" w:rsidRDefault="001E65C8" w:rsidP="00AB2336">
            <w:pPr>
              <w:spacing w:after="120"/>
              <w:rPr>
                <w:rFonts w:ascii="Calibri" w:hAnsi="Calibri"/>
                <w:noProof/>
              </w:rPr>
            </w:pPr>
            <w:r>
              <w:fldChar w:fldCharType="begin"/>
            </w:r>
            <w:r>
              <w:instrText xml:space="preserve"> IF "TFT&lt;SpouseName&gt; Type&lt;Open&gt; Format&lt;Freeform&gt; Condition&lt;SpouseName:NE[empty]&gt; Item&lt;&gt; Column&lt;&gt; Math&lt;&gt; BL&lt;&gt; Offset&lt;&gt; Done&lt;&gt; ResetResult&lt;{if:&gt;" &lt;&gt; "x" "{if:" "x" \* MERGEFORMAT </w:instrText>
            </w:r>
            <w:r>
              <w:fldChar w:fldCharType="separate"/>
            </w:r>
            <w:r>
              <w:rPr>
                <w:noProof/>
              </w:rPr>
              <w:t>{if:</w:t>
            </w:r>
            <w:r>
              <w:fldChar w:fldCharType="end"/>
            </w:r>
            <w:r>
              <w:fldChar w:fldCharType="begin"/>
            </w:r>
            <w:r>
              <w:instrText xml:space="preserve"> LISTNUM Snapoutline \l 3 </w:instrText>
            </w:r>
            <w:r>
              <w:fldChar w:fldCharType="end"/>
            </w:r>
            <w:r>
              <w:t> </w:t>
            </w:r>
            <w:r w:rsidRPr="000D755B">
              <w:t xml:space="preserve">shall consent to a gift being taxed as if made one-half by my spouse and one-half by me; </w:t>
            </w:r>
            <w:r>
              <w:fldChar w:fldCharType="begin"/>
            </w:r>
            <w:r>
              <w:instrText xml:space="preserve"> IF "TFT Type&lt;Close&gt;" &lt;&gt; "x" "}" "x" \* MERGEFORMAT </w:instrText>
            </w:r>
            <w:r>
              <w:fldChar w:fldCharType="separate"/>
            </w:r>
            <w:r>
              <w:rPr>
                <w:noProof/>
              </w:rPr>
              <w:t>}</w:t>
            </w:r>
            <w:r>
              <w:fldChar w:fldCharType="end"/>
            </w:r>
            <w:bookmarkEnd w:id="9"/>
          </w:p>
          <w:p w14:paraId="27D9C9E7" w14:textId="77777777" w:rsidR="001E65C8" w:rsidRDefault="001E65C8" w:rsidP="00AB2336">
            <w:pPr>
              <w:spacing w:after="120"/>
              <w:rPr>
                <w:rFonts w:ascii="Calibri" w:hAnsi="Calibri"/>
                <w:noProof/>
              </w:rPr>
            </w:pPr>
          </w:p>
          <w:bookmarkStart w:id="10" w:name="TFT_PRName141x"/>
          <w:p w14:paraId="5AEE550A" w14:textId="77777777" w:rsidR="001E65C8" w:rsidRDefault="001E65C8" w:rsidP="00B20E11">
            <w:pPr>
              <w:pStyle w:val="Heading1"/>
            </w:pPr>
            <w:r>
              <w:fldChar w:fldCharType="begin"/>
            </w:r>
            <w:r>
              <w:instrText xml:space="preserve"> IF "TFT&lt;PRName&gt; Type&lt;Open&gt; Format&lt;Freeform&gt; Condition&lt;PRName#:GT1&gt; Item&lt;&gt; Column&lt;&gt; Math&lt;&gt; BL&lt;&gt; Offset&lt;&gt; Done&lt;&gt; ResetResult&lt;{if:&gt;" &lt;&gt; "x" "{if:" "x" \* MERGEFORMAT </w:instrText>
            </w:r>
            <w:r>
              <w:fldChar w:fldCharType="separate"/>
            </w:r>
            <w:r>
              <w:rPr>
                <w:noProof/>
              </w:rPr>
              <w:t>{if:</w:t>
            </w:r>
            <w:r>
              <w:fldChar w:fldCharType="end"/>
            </w:r>
            <w:r>
              <w:fldChar w:fldCharType="begin"/>
            </w:r>
            <w:r>
              <w:instrText xml:space="preserve"> LISTNUM Snapoutline \l 1 </w:instrText>
            </w:r>
            <w:r>
              <w:fldChar w:fldCharType="end"/>
            </w:r>
            <w:r>
              <w:br/>
              <w:t>Executor</w:t>
            </w:r>
          </w:p>
          <w:p w14:paraId="0441377B" w14:textId="77777777" w:rsidR="001E65C8" w:rsidRDefault="001E65C8" w:rsidP="00B20E11">
            <w:pPr>
              <w:pStyle w:val="BodyText"/>
            </w:pPr>
            <w:r>
              <w:fldChar w:fldCharType="begin"/>
            </w:r>
            <w:r>
              <w:instrText xml:space="preserve"> LISTNUM Snapoutline \l 2 </w:instrText>
            </w:r>
            <w:r>
              <w:fldChar w:fldCharType="end"/>
            </w:r>
            <w:r>
              <w:tab/>
            </w:r>
            <w:r w:rsidRPr="00E74D55">
              <w:rPr>
                <w:u w:val="single"/>
              </w:rPr>
              <w:t>Executor</w:t>
            </w:r>
            <w:r>
              <w:t xml:space="preserve">. I name </w:t>
            </w:r>
            <w:r>
              <w:fldChar w:fldCharType="begin"/>
            </w:r>
            <w:r>
              <w:instrText xml:space="preserve"> IF "TFT&lt;PRName&gt; Type&lt;Open&gt; Format&lt;Freeform&gt; Condition&lt;PRName#:EQ1&gt; Item&lt;&gt; Column&lt;&gt; Math&lt;&gt; BL&lt;&gt; Offset&lt;&gt; Done&lt;&gt; ResetResult&lt;{if:&gt;" &lt;&gt; "x" "{if:" "x" \* MERGEFORMAT </w:instrText>
            </w:r>
            <w:r>
              <w:fldChar w:fldCharType="separate"/>
            </w:r>
            <w:r>
              <w:rPr>
                <w:noProof/>
              </w:rPr>
              <w:t>{if:</w:t>
            </w:r>
            <w:r>
              <w:fldChar w:fldCharType="end"/>
            </w:r>
            <w:r>
              <w:fldChar w:fldCharType="begin"/>
            </w:r>
            <w:r>
              <w:instrText xml:space="preserve"> IF "TFT&lt;PRName&gt; Type&lt;List&gt; Format&lt;Freeform&gt; Condition&lt;&gt; Item&lt;&gt; Column&lt;&gt; Math&lt;&gt; BL&lt;Y&gt; Offset&lt;&gt; Done&lt;&gt; Ver&lt;03.00&gt; Layer&lt;1&gt; ResetResult&lt;{List¬:&gt;" &lt;&gt; "x" "{List</w:instrText>
            </w:r>
            <w:r>
              <w:sym w:font="Wingdings 2" w:char="F075"/>
            </w:r>
            <w:r>
              <w:instrText xml:space="preserve">:" "x" \* MERGEFORMAT </w:instrText>
            </w:r>
            <w:r>
              <w:fldChar w:fldCharType="separate"/>
            </w:r>
            <w:r>
              <w:rPr>
                <w:noProof/>
              </w:rPr>
              <w:t>{List</w:t>
            </w:r>
            <w:r>
              <w:rPr>
                <w:noProof/>
              </w:rPr>
              <w:sym w:font="Wingdings 2" w:char="F075"/>
            </w:r>
            <w:r>
              <w:rPr>
                <w:noProof/>
              </w:rPr>
              <w:t>:</w:t>
            </w:r>
            <w:r>
              <w:fldChar w:fldCharType="end"/>
            </w:r>
            <w:r>
              <w:fldChar w:fldCharType="begin"/>
            </w:r>
            <w:r>
              <w:instrText xml:space="preserve"> IF "TFT&lt;PRName&gt; Type&lt;Text&gt; Format&lt;Freeform&gt; Condition&lt;&gt; Item&lt;X&gt; Column&lt;&gt; Math&lt;&gt; BL&lt;&gt; Offset&lt;&gt; Done&lt;&gt; Layer&lt;1&gt; ResetResult&lt;{PRName¬X}&gt;" &lt;&gt; "x" "{PRName</w:instrText>
            </w:r>
            <w:r>
              <w:sym w:font="Wingdings 2" w:char="F075"/>
            </w:r>
            <w:r>
              <w:instrText xml:space="preserve">X}" "x" \* MERGEFORMAT </w:instrText>
            </w:r>
            <w:r>
              <w:fldChar w:fldCharType="separate"/>
            </w:r>
            <w:r>
              <w:rPr>
                <w:noProof/>
              </w:rPr>
              <w:t>{PRName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fldChar w:fldCharType="begin"/>
            </w:r>
            <w:r>
              <w:instrText xml:space="preserve"> IF "TFT Type&lt;Separator&gt;" &lt;&gt; "x" "|" "x" \* MERGEFORMAT </w:instrText>
            </w:r>
            <w:r>
              <w:fldChar w:fldCharType="separate"/>
            </w:r>
            <w:r>
              <w:rPr>
                <w:noProof/>
              </w:rPr>
              <w:t>|</w:t>
            </w:r>
            <w:r>
              <w:fldChar w:fldCharType="end"/>
            </w:r>
            <w:r>
              <w:fldChar w:fldCharType="begin"/>
            </w:r>
            <w:r>
              <w:instrText xml:space="preserve"> IF "TFT&lt;PRName&gt; Type&lt;Close&gt; Format&lt;Freeform&gt; Condition&lt;&gt; Item&lt;&gt; Column&lt;&gt; ResetResult&lt;}&gt;" &lt;&gt; "x" "}" "x" \* MERGEFORMAT </w:instrText>
            </w:r>
            <w:r>
              <w:fldChar w:fldCharType="separate"/>
            </w:r>
            <w:r>
              <w:rPr>
                <w:noProof/>
              </w:rPr>
              <w:t>}</w:t>
            </w:r>
            <w:r>
              <w:fldChar w:fldCharType="end"/>
            </w:r>
            <w:r>
              <w:t xml:space="preserve"> </w:t>
            </w:r>
            <w:r>
              <w:fldChar w:fldCharType="begin"/>
            </w:r>
            <w:r>
              <w:instrText xml:space="preserve"> IF "TFT Type&lt;Close&gt;" &lt;&gt; "x" "}" "x" \* MERGEFORMAT </w:instrText>
            </w:r>
            <w:r>
              <w:fldChar w:fldCharType="separate"/>
            </w:r>
            <w:r>
              <w:rPr>
                <w:noProof/>
              </w:rPr>
              <w:t>}</w:t>
            </w:r>
            <w:r>
              <w:fldChar w:fldCharType="end"/>
            </w:r>
            <w:r>
              <w:t>as my executor</w:t>
            </w:r>
            <w:r>
              <w:fldChar w:fldCharType="begin"/>
            </w:r>
            <w:r>
              <w:instrText xml:space="preserve"> IF "TFT&lt;PRName&gt; Type&lt;Open&gt; Format&lt;Freeform&gt; Condition&lt;PRName#:EQ1&gt; Item&lt;&gt; Column&lt;&gt; Math&lt;&gt; BL&lt;&gt; Offset&lt;&gt; Done&lt;&gt; ResetResult&lt;{if:&gt;" &lt;&gt; "x" "{if:" "x" \* MERGEFORMAT </w:instrText>
            </w:r>
            <w:r>
              <w:fldChar w:fldCharType="separate"/>
            </w:r>
            <w:r>
              <w:rPr>
                <w:noProof/>
              </w:rPr>
              <w:t>{if:</w:t>
            </w:r>
            <w:r>
              <w:fldChar w:fldCharType="end"/>
            </w:r>
            <w:r>
              <w:t>.</w:t>
            </w: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"TFT&lt;PRName&gt; Type&lt;Open&gt; Format&lt;Freeform&gt; Condition&lt;PRName#:GT1&gt; Item&lt;&gt; Column&lt;&gt; Math&lt;&gt; BL&lt;&gt; Offset&lt;&gt; Done&lt;&gt; ResetResult&lt;{if:&gt;" &lt;&gt; "x" "{if:" "x" \* MERGEFORMAT </w:instrText>
            </w:r>
            <w:r>
              <w:fldChar w:fldCharType="separate"/>
            </w:r>
            <w:r>
              <w:rPr>
                <w:noProof/>
              </w:rPr>
              <w:t>{if:</w:t>
            </w:r>
            <w:r>
              <w:fldChar w:fldCharType="end"/>
            </w:r>
            <w:r>
              <w:t xml:space="preserve"> the first of the following who is from time to time willing and able to act:</w:t>
            </w:r>
            <w:r>
              <w:fldChar w:fldCharType="begin"/>
            </w:r>
            <w:r>
              <w:instrText xml:space="preserve"> IF "TFT Type&lt;Close&gt;" &lt;&gt; "x" "}" "x" \* MERGEFORMAT </w:instrText>
            </w:r>
            <w:r>
              <w:fldChar w:fldCharType="separate"/>
            </w:r>
            <w:r>
              <w:rPr>
                <w:noProof/>
              </w:rPr>
              <w:t>}</w:t>
            </w:r>
            <w:r>
              <w:fldChar w:fldCharType="end"/>
            </w:r>
          </w:p>
          <w:p w14:paraId="54FA0ACD" w14:textId="77777777" w:rsidR="001E65C8" w:rsidRDefault="001E65C8" w:rsidP="00B20E11">
            <w:pPr>
              <w:pStyle w:val="Hanging3"/>
            </w:pPr>
            <w:r>
              <w:fldChar w:fldCharType="begin"/>
            </w:r>
            <w:r>
              <w:instrText xml:space="preserve"> IF "TFT&lt;PRName&gt; Type&lt;Open&gt; Format&lt;Freeform&gt; Condition&lt;PRName#:GT1&gt; Item&lt;&gt; Column&lt;&gt; Math&lt;&gt; BL&lt;&gt; Offset&lt;&gt; Done&lt;&gt; ResetResult&lt;{if:&gt;" &lt;&gt; "x" "{if:" "x" \* MERGEFORMAT </w:instrText>
            </w:r>
            <w:r>
              <w:fldChar w:fldCharType="separate"/>
            </w:r>
            <w:r>
              <w:rPr>
                <w:noProof/>
              </w:rPr>
              <w:t>{if:</w:t>
            </w:r>
            <w:r>
              <w:fldChar w:fldCharType="end"/>
            </w:r>
            <w:r>
              <w:fldChar w:fldCharType="begin"/>
            </w:r>
            <w:r>
              <w:instrText xml:space="preserve"> IF "TFT&lt;PRName&gt; Type&lt;List&gt; Format&lt;Freeform&gt; Condition&lt;&gt; Item&lt;&gt; Column&lt;&gt; Math&lt;&gt; BL&lt;Y&gt; Offset&lt;&gt; Done&lt;&gt; Ver&lt;03.00&gt; Layer&lt;1&gt; ResetResult&lt;{List¬:&gt;" &lt;&gt; "x" "{List</w:instrText>
            </w:r>
            <w:r>
              <w:sym w:font="Wingdings 2" w:char="F075"/>
            </w:r>
            <w:r>
              <w:instrText xml:space="preserve">:" "x" \* MERGEFORMAT </w:instrText>
            </w:r>
            <w:r>
              <w:fldChar w:fldCharType="separate"/>
            </w:r>
            <w:r>
              <w:rPr>
                <w:noProof/>
              </w:rPr>
              <w:t>{List</w:t>
            </w:r>
            <w:r>
              <w:rPr>
                <w:noProof/>
              </w:rPr>
              <w:sym w:font="Wingdings 2" w:char="F075"/>
            </w:r>
            <w:r>
              <w:rPr>
                <w:noProof/>
              </w:rPr>
              <w:t>:</w:t>
            </w:r>
            <w:r>
              <w:fldChar w:fldCharType="end"/>
            </w:r>
            <w:r>
              <w:fldChar w:fldCharType="begin"/>
            </w:r>
            <w:r>
              <w:instrText xml:space="preserve"> LISTNUM Snapoutline \l 3 </w:instrText>
            </w:r>
            <w:r>
              <w:fldChar w:fldCharType="end"/>
            </w:r>
            <w:r>
              <w:tab/>
            </w:r>
            <w:r>
              <w:fldChar w:fldCharType="begin"/>
            </w:r>
            <w:r>
              <w:instrText xml:space="preserve"> IF "TFT&lt;PRName&gt; Type&lt;Text&gt; Format&lt;Freeform&gt; Condition&lt;&gt; Item&lt;X&gt; Column&lt;&gt; Math&lt;&gt; BL&lt;&gt; Offset&lt;&gt; Done&lt;&gt; Layer&lt;1&gt; ResetResult&lt;{PRName¬X}&gt;" &lt;&gt; "x" "{PRName</w:instrText>
            </w:r>
            <w:r>
              <w:sym w:font="Wingdings 2" w:char="F075"/>
            </w:r>
            <w:r>
              <w:instrText xml:space="preserve">X}" "x" \* MERGEFORMAT </w:instrText>
            </w:r>
            <w:r>
              <w:fldChar w:fldCharType="separate"/>
            </w:r>
            <w:r>
              <w:rPr>
                <w:noProof/>
              </w:rPr>
              <w:t>{PRName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t>;</w:t>
            </w:r>
          </w:p>
          <w:p w14:paraId="177D3F41" w14:textId="77777777" w:rsidR="001E65C8" w:rsidRDefault="001E65C8" w:rsidP="00B20E11">
            <w:pPr>
              <w:pStyle w:val="Hanging3"/>
            </w:pPr>
            <w:r>
              <w:fldChar w:fldCharType="begin"/>
            </w:r>
            <w:r>
              <w:instrText xml:space="preserve"> LISTNUM Snapoutline \l 3 </w:instrText>
            </w:r>
            <w:r>
              <w:fldChar w:fldCharType="end"/>
            </w:r>
            <w:r>
              <w:tab/>
            </w:r>
            <w:r>
              <w:fldChar w:fldCharType="begin"/>
            </w:r>
            <w:r>
              <w:instrText xml:space="preserve"> IF "TFT&lt;PRName&gt; Type&lt;Text&gt; Format&lt;Freeform&gt; Condition&lt;&gt; Item&lt;X&gt; Column&lt;&gt; Math&lt;&gt; BL&lt;&gt; Offset&lt;&gt; Done&lt;&gt; Layer&lt;1&gt; ResetResult&lt;{PRName¬X}&gt;" &lt;&gt; "x" "{PRName</w:instrText>
            </w:r>
            <w:r>
              <w:sym w:font="Wingdings 2" w:char="F075"/>
            </w:r>
            <w:r>
              <w:instrText xml:space="preserve">X}" "x" \* MERGEFORMAT </w:instrText>
            </w:r>
            <w:r>
              <w:fldChar w:fldCharType="separate"/>
            </w:r>
            <w:r>
              <w:rPr>
                <w:noProof/>
              </w:rPr>
              <w:t>{PRName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t>; and</w:t>
            </w:r>
          </w:p>
          <w:p w14:paraId="3AF05FDA" w14:textId="77777777" w:rsidR="001E65C8" w:rsidRDefault="001E65C8" w:rsidP="00B20E11">
            <w:pPr>
              <w:pStyle w:val="Hanging3"/>
            </w:pPr>
            <w:r>
              <w:fldChar w:fldCharType="begin"/>
            </w:r>
            <w:r>
              <w:instrText xml:space="preserve"> LISTNUM Snapoutline \l 3 </w:instrText>
            </w:r>
            <w:r>
              <w:fldChar w:fldCharType="end"/>
            </w:r>
            <w:r>
              <w:tab/>
            </w:r>
            <w:r>
              <w:fldChar w:fldCharType="begin"/>
            </w:r>
            <w:r>
              <w:instrText xml:space="preserve"> IF "TFT&lt;PRName&gt; Type&lt;Text&gt; Format&lt;Freeform&gt; Condition&lt;&gt; Item&lt;X&gt; Column&lt;&gt; Math&lt;&gt; BL&lt;&gt; Offset&lt;&gt; Done&lt;&gt; Layer&lt;1&gt; ResetResult&lt;{PRName¬X}&gt;" &lt;&gt; "x" "{PRName</w:instrText>
            </w:r>
            <w:r>
              <w:sym w:font="Wingdings 2" w:char="F075"/>
            </w:r>
            <w:r>
              <w:instrText xml:space="preserve">X}" "x" \* MERGEFORMAT </w:instrText>
            </w:r>
            <w:r>
              <w:fldChar w:fldCharType="separate"/>
            </w:r>
            <w:r>
              <w:rPr>
                <w:noProof/>
              </w:rPr>
              <w:t>{PRName</w:t>
            </w:r>
            <w:r>
              <w:rPr>
                <w:noProof/>
              </w:rPr>
              <w:sym w:font="Wingdings 2" w:char="F075"/>
            </w:r>
            <w:r>
              <w:rPr>
                <w:noProof/>
              </w:rPr>
              <w:t>X}</w:t>
            </w:r>
            <w:r>
              <w:fldChar w:fldCharType="end"/>
            </w:r>
            <w:r>
              <w:fldChar w:fldCharType="begin"/>
            </w:r>
            <w:r>
              <w:instrText xml:space="preserve"> IF "TFT&lt;PRName&gt; Type&lt;Close&gt; Format&lt;Freeform&gt; Condition&lt;&gt; Item&lt;&gt; Column&lt;&gt; ResetResult&lt;}&gt;" &lt;&gt; "x" "}" "x" \* MERGEFORMAT </w:instrText>
            </w:r>
            <w:r>
              <w:fldChar w:fldCharType="separate"/>
            </w:r>
            <w:r>
              <w:rPr>
                <w:noProof/>
              </w:rPr>
              <w:t>}</w:t>
            </w:r>
            <w:r>
              <w:fldChar w:fldCharType="end"/>
            </w:r>
            <w:r>
              <w:t>.</w:t>
            </w:r>
          </w:p>
          <w:p w14:paraId="01A32B2C" w14:textId="329A13B9" w:rsidR="001E65C8" w:rsidRDefault="001E65C8" w:rsidP="00AB2336">
            <w:pPr>
              <w:spacing w:after="120"/>
              <w:rPr>
                <w:rFonts w:ascii="Calibri" w:hAnsi="Calibri"/>
                <w:noProof/>
              </w:rPr>
            </w:pP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 Type&lt;Close&gt;" &lt;&gt; "x" "}" "x" \* MERGEFORMAT </w:instrText>
            </w:r>
            <w:r>
              <w:fldChar w:fldCharType="separate"/>
            </w:r>
            <w:r>
              <w:rPr>
                <w:noProof/>
              </w:rPr>
              <w:t>}</w:t>
            </w:r>
            <w:r>
              <w:fldChar w:fldCharType="end"/>
            </w:r>
            <w:bookmarkEnd w:id="10"/>
          </w:p>
          <w:p w14:paraId="2566084A" w14:textId="77777777" w:rsidR="001E65C8" w:rsidRDefault="001E65C8" w:rsidP="00AB2336">
            <w:pPr>
              <w:spacing w:after="120"/>
              <w:rPr>
                <w:rFonts w:ascii="Calibri" w:hAnsi="Calibri"/>
                <w:noProof/>
              </w:rPr>
            </w:pPr>
          </w:p>
          <w:bookmarkStart w:id="11" w:name="TFT_ChildName140x"/>
          <w:p w14:paraId="0C1E85DC" w14:textId="77777777" w:rsidR="001E65C8" w:rsidRDefault="001E65C8" w:rsidP="00B20E11">
            <w:pPr>
              <w:pStyle w:val="BodyText"/>
              <w:keepNext/>
            </w:pPr>
            <w:r>
              <w:fldChar w:fldCharType="begin"/>
            </w:r>
            <w:r>
              <w:instrText xml:space="preserve"> IF "TFT&lt;ChildName&gt; Type&lt;Open&gt; Format&lt;Freeform&gt; Condition&lt;ChildName#:GT0&gt; Item&lt;&gt; Column&lt;&gt; Math&lt;&gt; BL&lt;&gt; Offset&lt;&gt; Done&lt;&gt; ResetResult&lt;{if:&gt;" &lt;&gt; "x" "{if:" "x" \* MERGEFORMAT </w:instrText>
            </w:r>
            <w:r>
              <w:fldChar w:fldCharType="separate"/>
            </w:r>
            <w:r>
              <w:rPr>
                <w:noProof/>
              </w:rPr>
              <w:t>{if:</w:t>
            </w:r>
            <w:r>
              <w:fldChar w:fldCharType="end"/>
            </w:r>
            <w:r>
              <w:fldChar w:fldCharType="begin"/>
            </w:r>
            <w:r>
              <w:instrText xml:space="preserve"> LISTNUM Snapoutline \l 2 </w:instrText>
            </w:r>
            <w:r>
              <w:fldChar w:fldCharType="end"/>
            </w:r>
            <w:r>
              <w:tab/>
            </w:r>
            <w:r w:rsidRPr="00E74D55">
              <w:rPr>
                <w:u w:val="single"/>
              </w:rPr>
              <w:t>Guardian</w:t>
            </w:r>
            <w:r>
              <w:t xml:space="preserve">. I name </w:t>
            </w:r>
            <w:r>
              <w:fldChar w:fldCharType="begin"/>
            </w:r>
            <w:r>
              <w:instrText xml:space="preserve"> IF "TFT&lt;GrdName&gt; Type&lt;Open&gt; Format&lt;Freeform&gt; Condition&lt;GrdName#:EQ1&gt; Item&lt;&gt; Column&lt;&gt; Math&lt;&gt; BL&lt;&gt; Offset&lt;&gt; Done&lt;&gt; ResetResult&lt;{if:&gt;" &lt;&gt; "x" "{if:" "x" \* MERGEFORMAT </w:instrText>
            </w:r>
            <w:r>
              <w:fldChar w:fldCharType="separate"/>
            </w:r>
            <w:r>
              <w:rPr>
                <w:noProof/>
              </w:rPr>
              <w:t>{if:</w:t>
            </w:r>
            <w:r>
              <w:fldChar w:fldCharType="end"/>
            </w:r>
            <w:r>
              <w:fldChar w:fldCharType="begin"/>
            </w:r>
            <w:r>
              <w:instrText xml:space="preserve"> IF "TFT&lt;GrdName&gt; Type&lt;Open&gt; Format&lt;Freeform&gt; Condition&lt;GrdName#X:EQ{SpouseName}&gt; Item&lt;&gt; Column&lt;&gt; Math&lt;&gt; BL&lt;&gt; Offset&lt;&gt; Done&lt;&gt; ResetResult&lt;{if:&gt;" &lt;&gt; "x" "{if:" "x" \* MERGEFORMAT </w:instrText>
            </w:r>
            <w:r>
              <w:fldChar w:fldCharType="separate"/>
            </w:r>
            <w:r>
              <w:rPr>
                <w:noProof/>
              </w:rPr>
              <w:t>{</w:t>
            </w:r>
            <w:proofErr w:type="spellStart"/>
            <w:r>
              <w:rPr>
                <w:noProof/>
              </w:rPr>
              <w:t>if:</w:t>
            </w:r>
            <w:r>
              <w:fldChar w:fldCharType="end"/>
            </w:r>
            <w:r>
              <w:t>my</w:t>
            </w:r>
            <w:proofErr w:type="spellEnd"/>
            <w:r>
              <w:t xml:space="preserve"> spouse</w:t>
            </w: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"TFT&lt;GrdName&gt; Type&lt;Open&gt; Format&lt;Freeform&gt; Condition&lt;GrdName#X:NA{SpouseName}&gt; Item&lt;&gt; Column&lt;&gt; Math&lt;&gt; BL&lt;&gt; Offset&lt;&gt; Done&lt;&gt; ResetResult&lt;{if:&gt;" &lt;&gt; "x" "{if:" "x" \* MERGEFORMAT </w:instrText>
            </w:r>
            <w:r>
              <w:fldChar w:fldCharType="separate"/>
            </w:r>
            <w:r>
              <w:rPr>
                <w:noProof/>
              </w:rPr>
              <w:t>{if:</w:t>
            </w:r>
            <w:r>
              <w:fldChar w:fldCharType="end"/>
            </w:r>
            <w:r>
              <w:fldChar w:fldCharType="begin"/>
            </w:r>
            <w:r>
              <w:instrText xml:space="preserve"> IF "TFT&lt;GrdName&gt; Type&lt;Text&gt; Format&lt;Freeform&gt; Condition&lt;&gt; Item&lt;X&gt; Column&lt;&gt; Math&lt;&gt; BL&lt;&gt; Offset&lt;&gt; Done&lt;&gt; ResetResult&lt;{GrdName#X}&gt;" &lt;&gt; "x" "{GrdName#X}" "x" \* MERGEFORMAT </w:instrText>
            </w:r>
            <w:r>
              <w:fldChar w:fldCharType="separate"/>
            </w:r>
            <w:r>
              <w:rPr>
                <w:noProof/>
              </w:rPr>
              <w:t>{</w:t>
            </w:r>
            <w:proofErr w:type="spellStart"/>
            <w:r>
              <w:rPr>
                <w:noProof/>
              </w:rPr>
              <w:t>GrdName#X</w:t>
            </w:r>
            <w:proofErr w:type="spellEnd"/>
            <w:r>
              <w:rPr>
                <w:noProof/>
              </w:rPr>
              <w:t>}</w:t>
            </w:r>
            <w:r>
              <w:fldChar w:fldCharType="end"/>
            </w:r>
            <w:r>
              <w:fldChar w:fldCharType="begin"/>
            </w:r>
            <w:r>
              <w:instrText xml:space="preserve"> IF "TFT Type&lt;Close&gt;" &lt;&gt; "x" "}" "x" \* MERGEFORMAT </w:instrText>
            </w:r>
            <w:r>
              <w:fldChar w:fldCharType="separate"/>
            </w:r>
            <w:r>
              <w:rPr>
                <w:noProof/>
              </w:rPr>
              <w:t>}</w:t>
            </w:r>
            <w:r>
              <w:fldChar w:fldCharType="end"/>
            </w:r>
            <w:r>
              <w:t xml:space="preserve"> </w:t>
            </w:r>
            <w:r>
              <w:fldChar w:fldCharType="begin"/>
            </w:r>
            <w:r>
              <w:instrText xml:space="preserve"> IF "TFT Type&lt;Close&gt;" &lt;&gt; "x" "}" "x" \* MERGEFORMAT </w:instrText>
            </w:r>
            <w:r>
              <w:fldChar w:fldCharType="separate"/>
            </w:r>
            <w:r>
              <w:rPr>
                <w:noProof/>
              </w:rPr>
              <w:t>}</w:t>
            </w:r>
            <w:r>
              <w:fldChar w:fldCharType="end"/>
            </w:r>
            <w:r>
              <w:t>as personal fiduciary and as guardian of the person and estate of any minor child of mine</w:t>
            </w:r>
            <w:r>
              <w:fldChar w:fldCharType="begin"/>
            </w:r>
            <w:r>
              <w:instrText xml:space="preserve"> IF "TFT&lt;GrdName&gt; Type&lt;Open&gt; Format&lt;Freeform&gt; Condition&lt;GrdName#:EQ1&gt; Item&lt;&gt; Column&lt;&gt; Math&lt;&gt; BL&lt;&gt; Offset&lt;&gt; Done&lt;&gt; ResetResult&lt;{if:&gt;" &lt;&gt; "x" "{if:" "x" \* MERGEFORMAT </w:instrText>
            </w:r>
            <w:r>
              <w:fldChar w:fldCharType="separate"/>
            </w:r>
            <w:r>
              <w:rPr>
                <w:noProof/>
              </w:rPr>
              <w:t>{if:</w:t>
            </w:r>
            <w:r>
              <w:fldChar w:fldCharType="end"/>
            </w:r>
            <w:r>
              <w:t>.</w:t>
            </w: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"TFT&lt;GrdName&gt; Type&lt;Open&gt; Format&lt;Freeform&gt; Condition&lt;GrdName#:GT1&gt; Item&lt;&gt; Column&lt;&gt; Math&lt;&gt; BL&lt;&gt; Offset&lt;&gt; Done&lt;&gt; ResetResult&lt;{if:&gt;" &lt;&gt; "x" "{if:" "x" \* MERGEFORMAT </w:instrText>
            </w:r>
            <w:r>
              <w:fldChar w:fldCharType="separate"/>
            </w:r>
            <w:r>
              <w:rPr>
                <w:noProof/>
              </w:rPr>
              <w:t>{if:</w:t>
            </w:r>
            <w:r>
              <w:fldChar w:fldCharType="end"/>
            </w:r>
            <w:r>
              <w:t xml:space="preserve"> the first of the following who is willing and able to act:</w:t>
            </w:r>
            <w:r>
              <w:fldChar w:fldCharType="begin"/>
            </w:r>
            <w:r>
              <w:instrText xml:space="preserve"> IF "TFT Type&lt;Close&gt;" &lt;&gt; "x" "}" "x" \* MERGEFORMAT </w:instrText>
            </w:r>
            <w:r>
              <w:fldChar w:fldCharType="separate"/>
            </w:r>
            <w:r>
              <w:rPr>
                <w:noProof/>
              </w:rPr>
              <w:t>}</w:t>
            </w:r>
            <w:r>
              <w:fldChar w:fldCharType="end"/>
            </w:r>
          </w:p>
          <w:p w14:paraId="0A01FB81" w14:textId="77777777" w:rsidR="001E65C8" w:rsidRDefault="001E65C8" w:rsidP="00B20E11">
            <w:pPr>
              <w:pStyle w:val="Hanging3"/>
            </w:pPr>
            <w:r>
              <w:fldChar w:fldCharType="begin"/>
            </w:r>
            <w:r>
              <w:instrText xml:space="preserve"> IF "TFT&lt;GrdName&gt; Type&lt;Open&gt; Format&lt;Freeform&gt; Condition&lt;GrdName#:GT1&gt; Item&lt;&gt; Column&lt;&gt; Math&lt;&gt; BL&lt;&gt; Offset&lt;&gt; Done&lt;&gt; ResetResult&lt;{if:&gt;" &lt;&gt; "x" "{if:" "x" \* MERGEFORMAT </w:instrText>
            </w:r>
            <w:r>
              <w:fldChar w:fldCharType="separate"/>
            </w:r>
            <w:r>
              <w:rPr>
                <w:noProof/>
              </w:rPr>
              <w:t>{if:</w:t>
            </w:r>
            <w:r>
              <w:fldChar w:fldCharType="end"/>
            </w:r>
            <w:r>
              <w:fldChar w:fldCharType="begin"/>
            </w:r>
            <w:r>
              <w:instrText xml:space="preserve"> IF "TFT&lt;GrdName&gt; Type&lt;List&gt; Format&lt;Freeform&gt; Condition&lt;&gt; Item&lt;&gt; Column&lt;&gt; Math&lt;&gt; BL&lt;Y&gt; Offset&lt;&gt; Done&lt;&gt; Ver&lt;03.00&gt; Layer&lt;1&gt; ResetResult&lt;{List¬:&gt;" &lt;&gt; "x" "{List</w:instrText>
            </w:r>
            <w:r>
              <w:sym w:font="Wingdings 2" w:char="F075"/>
            </w:r>
            <w:r>
              <w:instrText xml:space="preserve">:" "x" \* MERGEFORMAT </w:instrText>
            </w:r>
            <w:r>
              <w:fldChar w:fldCharType="separate"/>
            </w:r>
            <w:r>
              <w:rPr>
                <w:noProof/>
              </w:rPr>
              <w:t>{List</w:t>
            </w:r>
            <w:r>
              <w:rPr>
                <w:noProof/>
              </w:rPr>
              <w:sym w:font="Wingdings 2" w:char="F075"/>
            </w:r>
            <w:r>
              <w:rPr>
                <w:noProof/>
              </w:rPr>
              <w:t>:</w:t>
            </w:r>
            <w:r>
              <w:fldChar w:fldCharType="end"/>
            </w:r>
            <w:r>
              <w:fldChar w:fldCharType="begin"/>
            </w:r>
            <w:r>
              <w:instrText xml:space="preserve"> LISTNUM Snapoutline \l 3 </w:instrText>
            </w:r>
            <w:r>
              <w:fldChar w:fldCharType="end"/>
            </w:r>
            <w:r>
              <w:tab/>
            </w:r>
            <w:r>
              <w:fldChar w:fldCharType="begin"/>
            </w:r>
            <w:r>
              <w:instrText xml:space="preserve"> IF "TFT&lt;GrdName&gt; Type&lt;Open&gt; Format&lt;Freeform&gt; Condition&lt;GrdName#1.X:EQ{SpouseName}&gt; Item&lt;&gt; Column&lt;&gt; Math&lt;&gt; BL&lt;&gt; Offset&lt;&gt; Done&lt;&gt; Layer&lt;1&gt; ResetResult&lt;{if:&gt;" &lt;&gt; "x" "{if:" "x" \* MERGEFORMAT </w:instrText>
            </w:r>
            <w:r>
              <w:fldChar w:fldCharType="separate"/>
            </w:r>
            <w:r>
              <w:rPr>
                <w:noProof/>
              </w:rPr>
              <w:t>{if:</w:t>
            </w:r>
            <w:r>
              <w:fldChar w:fldCharType="end"/>
            </w:r>
            <w:r>
              <w:t>my spouse</w:t>
            </w: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"TFT&lt;GrdName&gt; Type&lt;Open&gt; Format&lt;Freeform&gt; Condition&lt;GrdName#1.X:NA{SpouseName}&gt; Item&lt;&gt; Column&lt;&gt; Math&lt;&gt; BL&lt;&gt; Offset&lt;&gt; Done&lt;&gt; Layer&lt;1&gt; ResetResult&lt;{if:&gt;" &lt;&gt; "x" "{if:" "x" \* MERGEFORMAT </w:instrText>
            </w:r>
            <w:r>
              <w:fldChar w:fldCharType="separate"/>
            </w:r>
            <w:r>
              <w:rPr>
                <w:noProof/>
              </w:rPr>
              <w:t>{if:</w:t>
            </w:r>
            <w:r>
              <w:fldChar w:fldCharType="end"/>
            </w:r>
            <w:r>
              <w:fldChar w:fldCharType="begin"/>
            </w:r>
            <w:r>
              <w:instrText xml:space="preserve"> IF "TFT&lt;GrdName&gt; Type&lt;Text&gt; Format&lt;Freeform&gt; Condition&lt;&gt; Item&lt;X&gt; Column&lt;&gt; Math&lt;&gt; BL&lt;&gt; Offset&lt;&gt; Done&lt;&gt; Layer&lt;1&gt; ResetResult&lt;{GrdName¬X}&gt;" &lt;&gt; "x" "{GrdName</w:instrText>
            </w:r>
            <w:r>
              <w:sym w:font="Wingdings 2" w:char="F075"/>
            </w:r>
            <w:r>
              <w:instrText xml:space="preserve">X}" "x" \* MERGEFORMAT </w:instrText>
            </w:r>
            <w:r>
              <w:fldChar w:fldCharType="separate"/>
            </w:r>
            <w:r>
              <w:rPr>
                <w:noProof/>
              </w:rPr>
              <w:t>{</w:t>
            </w:r>
            <w:proofErr w:type="spellStart"/>
            <w:r>
              <w:rPr>
                <w:noProof/>
              </w:rPr>
              <w:t>GrdName</w:t>
            </w:r>
            <w:proofErr w:type="spellEnd"/>
            <w:r>
              <w:rPr>
                <w:noProof/>
              </w:rPr>
              <w:sym w:font="Wingdings 2" w:char="F075"/>
            </w:r>
            <w:r>
              <w:rPr>
                <w:noProof/>
              </w:rPr>
              <w:t>X}</w:t>
            </w:r>
            <w:r>
              <w:fldChar w:fldCharType="end"/>
            </w:r>
            <w:r>
              <w:fldChar w:fldCharType="begin"/>
            </w:r>
            <w:r>
              <w:instrText xml:space="preserve"> IF "TFT Type&lt;Close&gt;" &lt;&gt; "x" "}" "x" \* MERGEFORMAT </w:instrText>
            </w:r>
            <w:r>
              <w:fldChar w:fldCharType="separate"/>
            </w:r>
            <w:r>
              <w:rPr>
                <w:noProof/>
              </w:rPr>
              <w:t>}</w:t>
            </w:r>
            <w:r>
              <w:fldChar w:fldCharType="end"/>
            </w:r>
            <w:r>
              <w:fldChar w:fldCharType="begin"/>
            </w:r>
            <w:r>
              <w:instrText xml:space="preserve"> IF "TFT Type&lt;Separator&gt;" &lt;&gt; "x" "|" "x" \* MERGEFORMAT </w:instrText>
            </w:r>
            <w:r>
              <w:fldChar w:fldCharType="separate"/>
            </w:r>
            <w:r>
              <w:rPr>
                <w:noProof/>
              </w:rPr>
              <w:t>|</w:t>
            </w:r>
            <w:r>
              <w:fldChar w:fldCharType="end"/>
            </w:r>
            <w:r>
              <w:t>;</w:t>
            </w:r>
          </w:p>
          <w:p w14:paraId="091A2848" w14:textId="77777777" w:rsidR="001E65C8" w:rsidRDefault="001E65C8" w:rsidP="00B20E11">
            <w:pPr>
              <w:pStyle w:val="Hanging3"/>
            </w:pPr>
            <w:r>
              <w:fldChar w:fldCharType="begin"/>
            </w:r>
            <w:r>
              <w:instrText xml:space="preserve"> LISTNUM Snapoutline \l 3 </w:instrText>
            </w:r>
            <w:r>
              <w:fldChar w:fldCharType="end"/>
            </w:r>
            <w:r>
              <w:tab/>
            </w:r>
            <w:r>
              <w:fldChar w:fldCharType="begin"/>
            </w:r>
            <w:r>
              <w:instrText xml:space="preserve"> IF "TFT&lt;GrdName&gt; Type&lt;Text&gt; Format&lt;Freeform&gt; Condition&lt;&gt; Item&lt;X&gt; Column&lt;&gt; Math&lt;&gt; BL&lt;&gt; Offset&lt;&gt; Done&lt;&gt; Layer&lt;1&gt; ResetResult&lt;{GrdName¬X}&gt;" &lt;&gt; "x" "{GrdName</w:instrText>
            </w:r>
            <w:r>
              <w:sym w:font="Wingdings 2" w:char="F075"/>
            </w:r>
            <w:r>
              <w:instrText xml:space="preserve">X}" "x" \* MERGEFORMAT </w:instrText>
            </w:r>
            <w:r>
              <w:fldChar w:fldCharType="separate"/>
            </w:r>
            <w:r>
              <w:rPr>
                <w:noProof/>
              </w:rPr>
              <w:t>{GrdName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t>; and</w:t>
            </w:r>
          </w:p>
          <w:p w14:paraId="4B881045" w14:textId="77777777" w:rsidR="001E65C8" w:rsidRDefault="001E65C8" w:rsidP="00B20E11">
            <w:pPr>
              <w:pStyle w:val="Hanging3"/>
            </w:pPr>
            <w:r>
              <w:fldChar w:fldCharType="begin"/>
            </w:r>
            <w:r>
              <w:instrText xml:space="preserve"> LISTNUM Snapoutline \l 3 </w:instrText>
            </w:r>
            <w:r>
              <w:fldChar w:fldCharType="end"/>
            </w:r>
            <w:r>
              <w:tab/>
            </w:r>
            <w:r>
              <w:fldChar w:fldCharType="begin"/>
            </w:r>
            <w:r>
              <w:instrText xml:space="preserve"> IF "TFT&lt;GrdName&gt; Type&lt;Text&gt; Format&lt;Freeform&gt; Condition&lt;&gt; Item&lt;X&gt; Column&lt;&gt; Math&lt;&gt; BL&lt;&gt; Offset&lt;&gt; Done&lt;&gt; Layer&lt;1&gt; ResetResult&lt;{GrdName¬X}&gt;" &lt;&gt; "x" "{GrdName</w:instrText>
            </w:r>
            <w:r>
              <w:sym w:font="Wingdings 2" w:char="F075"/>
            </w:r>
            <w:r>
              <w:instrText xml:space="preserve">X}" "x" \* MERGEFORMAT </w:instrText>
            </w:r>
            <w:r>
              <w:fldChar w:fldCharType="separate"/>
            </w:r>
            <w:r>
              <w:rPr>
                <w:noProof/>
              </w:rPr>
              <w:t>{GrdName</w:t>
            </w:r>
            <w:r>
              <w:rPr>
                <w:noProof/>
              </w:rPr>
              <w:sym w:font="Wingdings 2" w:char="F075"/>
            </w:r>
            <w:r>
              <w:rPr>
                <w:noProof/>
              </w:rPr>
              <w:t>X}</w:t>
            </w:r>
            <w:r>
              <w:fldChar w:fldCharType="end"/>
            </w:r>
            <w:r>
              <w:fldChar w:fldCharType="begin"/>
            </w:r>
            <w:r>
              <w:instrText xml:space="preserve"> IF "TFT&lt;GrdName&gt; Type&lt;Close&gt; Format&lt;Freeform&gt; Condition&lt;&gt; Item&lt;&gt; Column&lt;&gt; ResetResult&lt;}&gt;" &lt;&gt; "x" "}" "x" \* MERGEFORMAT </w:instrText>
            </w:r>
            <w:r>
              <w:fldChar w:fldCharType="separate"/>
            </w:r>
            <w:r>
              <w:rPr>
                <w:noProof/>
              </w:rPr>
              <w:t>}</w:t>
            </w:r>
            <w:r>
              <w:fldChar w:fldCharType="end"/>
            </w:r>
            <w:r>
              <w:t>.</w:t>
            </w:r>
          </w:p>
          <w:p w14:paraId="3DE51729" w14:textId="77777777" w:rsidR="001E65C8" w:rsidRDefault="001E65C8" w:rsidP="00B20E11">
            <w:pPr>
              <w:pStyle w:val="BodyText"/>
            </w:pPr>
            <w:r>
              <w:fldChar w:fldCharType="begin"/>
            </w:r>
            <w:r>
              <w:instrText xml:space="preserve"> IF "TFT Type&lt;Close&gt;" &lt;&gt; "x" "}" "x" \* MERGEFORMAT </w:instrText>
            </w:r>
            <w:r>
              <w:fldChar w:fldCharType="separate"/>
            </w:r>
            <w:r>
              <w:rPr>
                <w:noProof/>
              </w:rPr>
              <w:t>}</w:t>
            </w:r>
            <w:r>
              <w:fldChar w:fldCharType="end"/>
            </w:r>
            <w:r>
              <w:t>I authorize the individual nominated above to remove any minor child of mine and the child’s estate to the individual’s place of residence, even if that place of residence is outside the State of Illinois, in order to seek appointment as guardian by the court of that place of residence in any of the foregoing capacities. The inability of an individual nominated above to serve in one or more of the foregoing capacities because of the individual’s place of residence shall not affect the right of the individual to serve in the other foregoing capacity or capacities. If I have more than one minor child, I desire that my minor children not be separated and the same individual be appointed guardian of the person for all my minor children. No security, surety, or bond shall be required of any guardian.</w:t>
            </w:r>
          </w:p>
          <w:p w14:paraId="7C4D5B9C" w14:textId="18B64F8C" w:rsidR="001E65C8" w:rsidRDefault="001E65C8" w:rsidP="00AB2336">
            <w:pPr>
              <w:spacing w:after="120"/>
              <w:rPr>
                <w:rFonts w:ascii="Calibri" w:hAnsi="Calibri"/>
                <w:noProof/>
              </w:rPr>
            </w:pPr>
            <w:r>
              <w:fldChar w:fldCharType="begin"/>
            </w:r>
            <w:r>
              <w:instrText xml:space="preserve"> IF "TFT Type&lt;Close&gt;" &lt;&gt; "x" "}" "x" \* MERGEFORMAT </w:instrText>
            </w:r>
            <w:r>
              <w:fldChar w:fldCharType="separate"/>
            </w:r>
            <w:r>
              <w:rPr>
                <w:noProof/>
              </w:rPr>
              <w:t>}</w:t>
            </w:r>
            <w:r>
              <w:fldChar w:fldCharType="end"/>
            </w:r>
            <w:bookmarkEnd w:id="11"/>
          </w:p>
          <w:p w14:paraId="757FCDEA" w14:textId="77777777" w:rsidR="001E65C8" w:rsidRDefault="001E65C8" w:rsidP="00AB2336">
            <w:pPr>
              <w:spacing w:after="120"/>
              <w:rPr>
                <w:rFonts w:ascii="Calibri" w:hAnsi="Calibri"/>
                <w:noProof/>
              </w:rPr>
            </w:pPr>
          </w:p>
          <w:bookmarkStart w:id="12" w:name="TFT_ChildName139x"/>
          <w:p w14:paraId="0EBA08D3" w14:textId="5E23497B" w:rsidR="001E65C8" w:rsidRDefault="001E65C8" w:rsidP="00AB2336">
            <w:pPr>
              <w:spacing w:after="120"/>
              <w:rPr>
                <w:rFonts w:ascii="Calibri" w:hAnsi="Calibri"/>
                <w:noProof/>
              </w:rPr>
            </w:pPr>
            <w:r>
              <w:fldChar w:fldCharType="begin"/>
            </w:r>
            <w:r>
              <w:instrText xml:space="preserve"> IF "TFT&lt;ChildName&gt; Type&lt;Open&gt; Format&lt;Freeform&gt; Condition&lt;ChildName#:GT0&gt; Item&lt;&gt; Column&lt;&gt; Math&lt;&gt; BL&lt;&gt; Offset&lt;&gt; Done&lt;&gt; ResetResult&lt;{if:&gt;" &lt;&gt; "x" "{if:" "x" \* MERGEFORMAT </w:instrText>
            </w:r>
            <w:r>
              <w:fldChar w:fldCharType="separate"/>
            </w:r>
            <w:r>
              <w:rPr>
                <w:noProof/>
              </w:rPr>
              <w:t>{if:</w:t>
            </w:r>
            <w:r>
              <w:fldChar w:fldCharType="end"/>
            </w:r>
            <w:r>
              <w:t xml:space="preserve">, namely </w:t>
            </w:r>
            <w:r>
              <w:fldChar w:fldCharType="begin"/>
            </w:r>
            <w:r>
              <w:instrText xml:space="preserve"> IF "TFT&lt;ChildName&gt; Type&lt;List&gt; Format&lt;Freeform&gt; Condition&lt;&gt; Item&lt;&gt; Column&lt;&gt; Math&lt;&gt; BL&lt;Y&gt; Offset&lt;&gt; Done&lt;&gt; Ver&lt;03.00&gt; Layer&lt;1&gt; ResetResult&lt;{List¬:&gt;" &lt;&gt; "x" "{List</w:instrText>
            </w:r>
            <w:r>
              <w:sym w:font="Wingdings 2" w:char="F075"/>
            </w:r>
            <w:r>
              <w:instrText xml:space="preserve">:" "x" \* MERGEFORMAT </w:instrText>
            </w:r>
            <w:r>
              <w:fldChar w:fldCharType="separate"/>
            </w:r>
            <w:r>
              <w:rPr>
                <w:noProof/>
              </w:rPr>
              <w:t>{List</w:t>
            </w:r>
            <w:r>
              <w:rPr>
                <w:noProof/>
              </w:rPr>
              <w:sym w:font="Wingdings 2" w:char="F075"/>
            </w:r>
            <w:r>
              <w:rPr>
                <w:noProof/>
              </w:rPr>
              <w:t>:</w:t>
            </w:r>
            <w:r>
              <w:fldChar w:fldCharType="end"/>
            </w:r>
            <w:r>
              <w:fldChar w:fldCharType="begin"/>
            </w:r>
            <w:r>
              <w:instrText xml:space="preserve"> IF "TFT&lt;ChildName&gt; Type&lt;Text&gt; Format&lt;Freeform&gt; Condition&lt;&gt; Item&lt;X&gt; Column&lt;&gt; Math&lt;&gt; BL&lt;&gt; Offset&lt;&gt; Done&lt;&gt; Layer&lt;1&gt; ResetResult&lt;{ChildName¬X}&gt;" &lt;&gt; "x" "{ChildName</w:instrText>
            </w:r>
            <w:r>
              <w:sym w:font="Wingdings 2" w:char="F075"/>
            </w:r>
            <w:r>
              <w:instrText xml:space="preserve">X}" "x" \* MERGEFORMAT </w:instrText>
            </w:r>
            <w:r>
              <w:fldChar w:fldCharType="separate"/>
            </w:r>
            <w:r>
              <w:rPr>
                <w:noProof/>
              </w:rPr>
              <w:t>{ChildName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t xml:space="preserve">, </w:t>
            </w:r>
            <w:r>
              <w:fldChar w:fldCharType="begin"/>
            </w:r>
            <w:r>
              <w:instrText xml:space="preserve"> IF "TFT&lt;ChildName&gt; Type&lt;Text&gt; Format&lt;Freeform&gt; Condition&lt;&gt; Item&lt;X&gt; Column&lt;&gt; Math&lt;&gt; BL&lt;&gt; Offset&lt;&gt; Done&lt;&gt; Layer&lt;1&gt; ResetResult&lt;{ChildName¬X}&gt;" &lt;&gt; "x" "{ChildName</w:instrText>
            </w:r>
            <w:r>
              <w:sym w:font="Wingdings 2" w:char="F075"/>
            </w:r>
            <w:r>
              <w:instrText xml:space="preserve">X}" "x" \* MERGEFORMAT </w:instrText>
            </w:r>
            <w:r>
              <w:fldChar w:fldCharType="separate"/>
            </w:r>
            <w:r>
              <w:rPr>
                <w:noProof/>
              </w:rPr>
              <w:t>{ChildName</w:t>
            </w:r>
            <w:r>
              <w:rPr>
                <w:noProof/>
              </w:rPr>
              <w:sym w:font="Wingdings 2" w:char="F075"/>
            </w:r>
            <w:r>
              <w:rPr>
                <w:noProof/>
              </w:rPr>
              <w:t>X}</w:t>
            </w:r>
            <w:r>
              <w:fldChar w:fldCharType="end"/>
            </w:r>
            <w:r>
              <w:fldChar w:fldCharType="begin"/>
            </w:r>
            <w:r>
              <w:instrText xml:space="preserve"> IF "TFT Type&lt;Separator&gt;" &lt;&gt; "x" "|" "x" \* MERGEFORMAT </w:instrText>
            </w:r>
            <w:r>
              <w:fldChar w:fldCharType="separate"/>
            </w:r>
            <w:r>
              <w:rPr>
                <w:noProof/>
              </w:rPr>
              <w:t>|</w:t>
            </w:r>
            <w:r>
              <w:fldChar w:fldCharType="end"/>
            </w:r>
            <w:r>
              <w:t xml:space="preserve"> and </w:t>
            </w:r>
            <w:r>
              <w:fldChar w:fldCharType="begin"/>
            </w:r>
            <w:r>
              <w:instrText xml:space="preserve"> IF "TFT&lt;ChildName&gt; Type&lt;Text&gt; Format&lt;Freeform&gt; Condition&lt;&gt; Item&lt;X&gt; Column&lt;&gt; Math&lt;&gt; BL&lt;&gt; Offset&lt;&gt; Done&lt;&gt; Layer&lt;1&gt; ResetResult&lt;{ChildName¬X}&gt;" &lt;&gt; "x" "{ChildName</w:instrText>
            </w:r>
            <w:r>
              <w:sym w:font="Wingdings 2" w:char="F075"/>
            </w:r>
            <w:r>
              <w:instrText xml:space="preserve">X}" "x" \* MERGEFORMAT </w:instrText>
            </w:r>
            <w:r>
              <w:fldChar w:fldCharType="separate"/>
            </w:r>
            <w:r>
              <w:rPr>
                <w:noProof/>
              </w:rPr>
              <w:t>{ChildName</w:t>
            </w:r>
            <w:r>
              <w:rPr>
                <w:noProof/>
              </w:rPr>
              <w:sym w:font="Wingdings 2" w:char="F075"/>
            </w:r>
            <w:r>
              <w:rPr>
                <w:noProof/>
              </w:rPr>
              <w:t>X}</w:t>
            </w:r>
            <w:r>
              <w:fldChar w:fldCharType="end"/>
            </w:r>
            <w:r>
              <w:fldChar w:fldCharType="begin"/>
            </w:r>
            <w:r>
              <w:instrText xml:space="preserve"> IF "TFT&lt;ChildName&gt; Type&lt;Close&gt; Format&lt;Freeform&gt; Condition&lt;&gt; Item&lt;&gt; Column&lt;&gt; ResetResult&lt;}&gt;" &lt;&gt; "x" "}" "x" \* MERGEFORMAT </w:instrText>
            </w:r>
            <w:r>
              <w:fldChar w:fldCharType="separate"/>
            </w:r>
            <w:r>
              <w:rPr>
                <w:noProof/>
              </w:rPr>
              <w:t>}</w:t>
            </w:r>
            <w:r>
              <w:fldChar w:fldCharType="end"/>
            </w:r>
            <w:r>
              <w:fldChar w:fldCharType="begin"/>
            </w:r>
            <w:r>
              <w:instrText xml:space="preserve"> IF "TFT Type&lt;Close&gt;" &lt;&gt; "x" "}" "x" \* MERGEFORMAT </w:instrText>
            </w:r>
            <w:r>
              <w:fldChar w:fldCharType="separate"/>
            </w:r>
            <w:r>
              <w:rPr>
                <w:noProof/>
              </w:rPr>
              <w:t>}</w:t>
            </w:r>
            <w:r>
              <w:fldChar w:fldCharType="end"/>
            </w:r>
            <w:bookmarkEnd w:id="12"/>
          </w:p>
          <w:p w14:paraId="6D4481AF" w14:textId="77777777" w:rsidR="001E65C8" w:rsidRDefault="001E65C8" w:rsidP="00AB2336">
            <w:pPr>
              <w:spacing w:after="120"/>
              <w:rPr>
                <w:rFonts w:ascii="Calibri" w:hAnsi="Calibri"/>
                <w:noProof/>
              </w:rPr>
            </w:pPr>
          </w:p>
          <w:bookmarkStart w:id="13" w:name="TFT_SpouseName138x"/>
          <w:p w14:paraId="0F103653" w14:textId="7FF1FB29" w:rsidR="001E65C8" w:rsidRDefault="001E65C8" w:rsidP="00AB2336">
            <w:pPr>
              <w:spacing w:after="120"/>
              <w:rPr>
                <w:rFonts w:ascii="Calibri" w:hAnsi="Calibri"/>
                <w:noProof/>
              </w:rPr>
            </w:pPr>
            <w:r>
              <w:fldChar w:fldCharType="begin"/>
            </w:r>
            <w:r>
              <w:instrText xml:space="preserve"> IF "TFT&lt;SpouseName&gt; Type&lt;Open&gt; Format&lt;Freeform&gt; Condition&lt;SpouseName:NE[empty]&gt; Item&lt;&gt; Column&lt;&gt; Math&lt;&gt; BL&lt;&gt; Offset&lt;&gt; Done&lt;&gt; ResetResult&lt;{if:&gt;" &lt;&gt; "x" "{if:" "x" \* MERGEFORMAT </w:instrText>
            </w:r>
            <w:r>
              <w:fldChar w:fldCharType="separate"/>
            </w:r>
            <w:r>
              <w:rPr>
                <w:noProof/>
              </w:rPr>
              <w:t>{if:</w:t>
            </w:r>
            <w:r>
              <w:fldChar w:fldCharType="end"/>
            </w:r>
            <w:r>
              <w:t xml:space="preserve">My spouse is </w:t>
            </w:r>
            <w:r>
              <w:fldChar w:fldCharType="begin"/>
            </w:r>
            <w:r>
              <w:instrText xml:space="preserve"> IF "TFT&lt;SpouseName&gt; Type&lt;Text&gt; Format&lt;Freeform&gt; Condition&lt;&gt; Item&lt;&gt; Column&lt;&gt; Math&lt;&gt; BL&lt;&gt; Offset&lt;&gt; Done&lt;&gt; ResetResult&lt;{SpouseName}&gt;" &lt;&gt; "x" "{SpouseName}" "x" \* MERGEFORMAT </w:instrText>
            </w:r>
            <w:r>
              <w:fldChar w:fldCharType="separate"/>
            </w:r>
            <w:r>
              <w:rPr>
                <w:noProof/>
              </w:rPr>
              <w:t>{SpouseName}</w:t>
            </w:r>
            <w:r>
              <w:fldChar w:fldCharType="end"/>
            </w:r>
            <w:r>
              <w:t xml:space="preserve">.  </w:t>
            </w:r>
            <w:r>
              <w:fldChar w:fldCharType="begin"/>
            </w:r>
            <w:r>
              <w:instrText xml:space="preserve"> IF "TFT Type&lt;Close&gt;" &lt;&gt; "x" "}" "x" \* MERGEFORMAT </w:instrText>
            </w:r>
            <w:r>
              <w:fldChar w:fldCharType="separate"/>
            </w:r>
            <w:r>
              <w:rPr>
                <w:noProof/>
              </w:rPr>
              <w:t>}</w:t>
            </w:r>
            <w:r>
              <w:fldChar w:fldCharType="end"/>
            </w:r>
            <w:bookmarkEnd w:id="13"/>
          </w:p>
          <w:p w14:paraId="47A605E8" w14:textId="77777777" w:rsidR="001E65C8" w:rsidRDefault="001E65C8" w:rsidP="00AB2336">
            <w:pPr>
              <w:spacing w:after="120"/>
              <w:rPr>
                <w:rFonts w:ascii="Calibri" w:hAnsi="Calibri"/>
                <w:noProof/>
              </w:rPr>
            </w:pPr>
          </w:p>
          <w:bookmarkStart w:id="14" w:name="TFT_ChildName137x"/>
          <w:p w14:paraId="62DA069A" w14:textId="7984D933" w:rsidR="001E65C8" w:rsidRDefault="001E65C8" w:rsidP="00AB2336">
            <w:pPr>
              <w:spacing w:after="120"/>
              <w:rPr>
                <w:rFonts w:ascii="Calibri" w:hAnsi="Calibri"/>
                <w:noProof/>
              </w:rPr>
            </w:pPr>
            <w:r>
              <w:fldChar w:fldCharType="begin"/>
            </w:r>
            <w:r>
              <w:instrText xml:space="preserve"> IF "TFT&lt;ChildName&gt; Type&lt;Open&gt; Format&lt;Freeform&gt; Condition&lt;ChildName#:GT0&gt; Item&lt;&gt; Column&lt;&gt; Math&lt;&gt; BL&lt;&gt; Offset&lt;&gt; Done&lt;&gt; ResetResult&lt;{if:&gt;" &lt;&gt; "x" "{if:" "x" \* MERGEFORMAT </w:instrText>
            </w:r>
            <w:r>
              <w:fldChar w:fldCharType="separate"/>
            </w:r>
            <w:r>
              <w:rPr>
                <w:noProof/>
              </w:rPr>
              <w:t>{if:</w:t>
            </w:r>
            <w:r>
              <w:fldChar w:fldCharType="end"/>
            </w:r>
            <w:r>
              <w:fldChar w:fldCharType="begin"/>
            </w:r>
            <w:r>
              <w:instrText xml:space="preserve"> LISTNUM Snapoutline \l 2 </w:instrText>
            </w:r>
            <w:r>
              <w:fldChar w:fldCharType="end"/>
            </w:r>
            <w:r>
              <w:tab/>
            </w:r>
            <w:r w:rsidRPr="00E74D55">
              <w:rPr>
                <w:u w:val="single"/>
              </w:rPr>
              <w:t>Family</w:t>
            </w:r>
            <w:r>
              <w:t xml:space="preserve">. </w:t>
            </w:r>
            <w:r>
              <w:fldChar w:fldCharType="begin"/>
            </w:r>
            <w:r>
              <w:instrText xml:space="preserve"> IF "TFT Type&lt;Close&gt;" &lt;&gt; "x" "}" "x" \* MERGEFORMAT </w:instrText>
            </w:r>
            <w:r>
              <w:fldChar w:fldCharType="separate"/>
            </w:r>
            <w:r>
              <w:rPr>
                <w:noProof/>
              </w:rPr>
              <w:t>}</w:t>
            </w:r>
            <w:r>
              <w:fldChar w:fldCharType="end"/>
            </w:r>
            <w:bookmarkEnd w:id="14"/>
          </w:p>
          <w:p w14:paraId="5CDFBEB6" w14:textId="77777777" w:rsidR="001E65C8" w:rsidRDefault="001E65C8" w:rsidP="00AB2336">
            <w:pPr>
              <w:spacing w:after="120"/>
              <w:rPr>
                <w:rFonts w:ascii="Calibri" w:hAnsi="Calibri"/>
                <w:noProof/>
              </w:rPr>
            </w:pPr>
          </w:p>
          <w:bookmarkStart w:id="15" w:name="TFT_ChildName136x"/>
          <w:p w14:paraId="58DE34DF" w14:textId="7AFCE1B0" w:rsidR="001E65C8" w:rsidRDefault="001E65C8" w:rsidP="00AB2336">
            <w:pPr>
              <w:spacing w:after="120"/>
              <w:rPr>
                <w:rFonts w:ascii="Calibri" w:hAnsi="Calibri"/>
                <w:noProof/>
              </w:rPr>
            </w:pPr>
            <w:r>
              <w:fldChar w:fldCharType="begin"/>
            </w:r>
            <w:r>
              <w:instrText xml:space="preserve"> IF "TFT&lt;ChildName&gt; Type&lt;Open&gt; Format&lt;Freeform&gt; Condition&lt;ChildName#:GT0&gt; Item&lt;&gt; Column&lt;&gt; Math&lt;&gt; BL&lt;&gt; Offset&lt;&gt; Done&lt;&gt; ResetResult&lt;{if:&gt;" &lt;&gt; "x" "{if:" "x" \* MERGEFORMAT </w:instrText>
            </w:r>
            <w:r>
              <w:fldChar w:fldCharType="separate"/>
            </w:r>
            <w:r>
              <w:rPr>
                <w:noProof/>
              </w:rPr>
              <w:t>{if:</w:t>
            </w:r>
            <w:r>
              <w:fldChar w:fldCharType="end"/>
            </w:r>
            <w:r>
              <w:t>Introduction</w:t>
            </w:r>
            <w:r>
              <w:fldChar w:fldCharType="begin"/>
            </w:r>
            <w:r>
              <w:instrText xml:space="preserve"> IF "TFT Type&lt;Close&gt;" &lt;&gt; "x" "}" "x" \* MERGEFORMAT </w:instrText>
            </w:r>
            <w:r>
              <w:fldChar w:fldCharType="separate"/>
            </w:r>
            <w:r>
              <w:rPr>
                <w:noProof/>
              </w:rPr>
              <w:t>}</w:t>
            </w:r>
            <w:r>
              <w:fldChar w:fldCharType="end"/>
            </w:r>
            <w:bookmarkEnd w:id="15"/>
          </w:p>
          <w:p w14:paraId="632233B6" w14:textId="77777777" w:rsidR="001E65C8" w:rsidRDefault="001E65C8" w:rsidP="00AB2336">
            <w:pPr>
              <w:spacing w:after="120"/>
              <w:rPr>
                <w:rFonts w:ascii="Calibri" w:hAnsi="Calibri"/>
                <w:noProof/>
              </w:rPr>
            </w:pPr>
          </w:p>
        </w:tc>
        <w:tc>
          <w:tcPr>
            <w:tcW w:w="5280" w:type="dxa"/>
            <w:tcBorders>
              <w:bottom w:val="single" w:sz="4" w:space="0" w:color="000000"/>
            </w:tcBorders>
            <w:shd w:val="solid" w:color="000000" w:fill="000000"/>
            <w:vAlign w:val="bottom"/>
          </w:tcPr>
          <w:p w14:paraId="3226C1EE" w14:textId="77777777" w:rsidR="00B20E11" w:rsidRPr="0022771F" w:rsidRDefault="00B20E11" w:rsidP="00AB2336">
            <w:pPr>
              <w:jc w:val="right"/>
              <w:rPr>
                <w:rFonts w:ascii="Calibri" w:hAnsi="Calibri"/>
                <w:b/>
                <w:noProof/>
                <w:sz w:val="16"/>
              </w:rPr>
            </w:pPr>
            <w:r>
              <w:rPr>
                <w:rFonts w:ascii="Calibri" w:hAnsi="Calibri"/>
                <w:b/>
                <w:noProof/>
              </w:rPr>
              <w:t xml:space="preserve">TheFormTool   </w:t>
            </w:r>
            <w:r>
              <w:rPr>
                <w:rFonts w:ascii="Calibri" w:hAnsi="Calibri"/>
                <w:b/>
                <w:noProof/>
                <w:sz w:val="16"/>
              </w:rPr>
              <w:t>(c) 2011-2015 Snapdone, Inc.</w:t>
            </w:r>
          </w:p>
        </w:tc>
      </w:tr>
      <w:tr w:rsidR="00B20E11" w:rsidRPr="0022771F" w14:paraId="2D148824" w14:textId="77777777" w:rsidTr="001E65C8">
        <w:trPr>
          <w:cantSplit/>
          <w:trHeight w:hRule="exact" w:val="346"/>
        </w:trPr>
        <w:tc>
          <w:tcPr>
            <w:tcW w:w="250" w:type="dxa"/>
            <w:tcBorders>
              <w:top w:val="nil"/>
              <w:left w:val="nil"/>
              <w:bottom w:val="nil"/>
            </w:tcBorders>
            <w:shd w:val="clear" w:color="auto" w:fill="FFFFFF"/>
          </w:tcPr>
          <w:p w14:paraId="2C406CE1" w14:textId="77777777" w:rsidR="00B20E11" w:rsidRPr="001C7FC1" w:rsidRDefault="00B20E11" w:rsidP="001C7FC1">
            <w:pPr>
              <w:spacing w:line="14" w:lineRule="exact"/>
              <w:rPr>
                <w:rFonts w:ascii="Calibri" w:hAnsi="Calibri"/>
                <w:b/>
                <w:color w:val="FFFFFF"/>
              </w:rPr>
            </w:pPr>
            <w:r w:rsidRPr="001C7FC1">
              <w:rPr>
                <w:rFonts w:ascii="Calibri" w:hAnsi="Calibri"/>
                <w:b/>
                <w:color w:val="FFFFFF"/>
              </w:rPr>
              <w:t>Label</w:t>
            </w:r>
          </w:p>
        </w:tc>
        <w:tc>
          <w:tcPr>
            <w:tcW w:w="5280" w:type="dxa"/>
            <w:tcBorders>
              <w:bottom w:val="single" w:sz="4" w:space="0" w:color="auto"/>
            </w:tcBorders>
            <w:shd w:val="solid" w:color="666666" w:fill="666666"/>
          </w:tcPr>
          <w:p w14:paraId="3E9DAF62" w14:textId="77777777" w:rsidR="00B20E11" w:rsidRPr="0022771F" w:rsidRDefault="00B20E11" w:rsidP="00AB2336">
            <w:pPr>
              <w:rPr>
                <w:rFonts w:ascii="Calibri" w:hAnsi="Calibri"/>
                <w:b/>
                <w:color w:val="FFFFFF"/>
              </w:rPr>
            </w:pPr>
            <w:r>
              <w:rPr>
                <w:rFonts w:ascii="Calibri" w:hAnsi="Calibri"/>
                <w:b/>
                <w:color w:val="FFFFFF"/>
              </w:rPr>
              <w:t>Question</w:t>
            </w:r>
          </w:p>
        </w:tc>
        <w:tc>
          <w:tcPr>
            <w:tcW w:w="5280" w:type="dxa"/>
            <w:tcBorders>
              <w:bottom w:val="single" w:sz="4" w:space="0" w:color="auto"/>
            </w:tcBorders>
            <w:shd w:val="solid" w:color="666666" w:fill="666666"/>
          </w:tcPr>
          <w:p w14:paraId="425E0C8E" w14:textId="77777777" w:rsidR="00B20E11" w:rsidRPr="0022771F" w:rsidRDefault="00B20E11" w:rsidP="00AB2336">
            <w:pPr>
              <w:rPr>
                <w:rFonts w:ascii="Calibri" w:hAnsi="Calibri"/>
                <w:b/>
                <w:color w:val="FFFFFF"/>
              </w:rPr>
            </w:pPr>
            <w:r>
              <w:rPr>
                <w:rFonts w:ascii="Calibri" w:hAnsi="Calibri"/>
                <w:b/>
                <w:color w:val="FFFFFF"/>
              </w:rPr>
              <w:t>Answer</w:t>
            </w:r>
          </w:p>
        </w:tc>
      </w:tr>
      <w:tr w:rsidR="00B20E11" w14:paraId="7EF42E0D" w14:textId="77777777" w:rsidTr="001E65C8">
        <w:trPr>
          <w:cantSplit/>
        </w:trPr>
        <w:sdt>
          <w:sdtPr>
            <w:rPr>
              <w:rStyle w:val="TheFormToolGray"/>
              <w:color w:val="FFFFFF"/>
            </w:rPr>
            <w:alias w:val="click Field button to rename or delete"/>
            <w:tag w:val="Plain"/>
            <w:id w:val="-1816413794"/>
            <w:lock w:val="sdtContentLocked"/>
            <w:placeholder>
              <w:docPart w:val="519BF57F81814075AF312AD1326DB68A"/>
            </w:placeholder>
            <w:text/>
          </w:sdtPr>
          <w:sdtContent>
            <w:tc>
              <w:tcPr>
                <w:tcW w:w="250" w:type="dxa"/>
                <w:tcBorders>
                  <w:top w:val="nil"/>
                  <w:left w:val="nil"/>
                  <w:bottom w:val="nil"/>
                </w:tcBorders>
                <w:shd w:val="clear" w:color="auto" w:fill="FFFFFF"/>
              </w:tcPr>
              <w:p w14:paraId="07B79DC8" w14:textId="77777777" w:rsidR="00B20E11" w:rsidRPr="001C7FC1" w:rsidRDefault="00B20E11" w:rsidP="001C7FC1">
                <w:pPr>
                  <w:spacing w:line="14" w:lineRule="exact"/>
                  <w:rPr>
                    <w:rStyle w:val="TheFormToolGray"/>
                    <w:color w:val="FFFFFF"/>
                  </w:rPr>
                </w:pPr>
                <w:r w:rsidRPr="001C7FC1">
                  <w:rPr>
                    <w:rStyle w:val="TheFormToolGray"/>
                    <w:color w:val="FFFFFF"/>
                  </w:rPr>
                  <w:t>SignDate</w:t>
                </w:r>
              </w:p>
            </w:tc>
          </w:sdtContent>
        </w:sdt>
        <w:tc>
          <w:tcPr>
            <w:tcW w:w="5280" w:type="dxa"/>
            <w:tcBorders>
              <w:bottom w:val="single" w:sz="4" w:space="0" w:color="000000"/>
            </w:tcBorders>
            <w:shd w:val="clear" w:color="auto" w:fill="FFFFFF"/>
          </w:tcPr>
          <w:p w14:paraId="2A2CA6D3" w14:textId="77777777" w:rsidR="00B20E11" w:rsidRDefault="00B20E11" w:rsidP="00AB2336">
            <w:pPr>
              <w:rPr>
                <w:rFonts w:ascii="Calibri" w:hAnsi="Calibri"/>
              </w:rPr>
            </w:pPr>
            <w:r>
              <w:rPr>
                <w:rFonts w:ascii="Calibri" w:hAnsi="Calibri"/>
              </w:rPr>
              <w:t>Date of signing</w:t>
            </w:r>
          </w:p>
          <w:p w14:paraId="0E08A3BA" w14:textId="77777777" w:rsidR="00B20E11" w:rsidRDefault="00B20E11" w:rsidP="00AB2336">
            <w:pPr>
              <w:ind w:left="350"/>
              <w:jc w:val="right"/>
              <w:rPr>
                <w:rFonts w:ascii="Calibri" w:hAnsi="Calibri"/>
                <w:i/>
                <w:sz w:val="20"/>
              </w:rPr>
            </w:pPr>
            <w:r>
              <w:rPr>
                <w:rFonts w:ascii="Calibri" w:hAnsi="Calibri"/>
                <w:i/>
                <w:sz w:val="20"/>
              </w:rPr>
              <w:t>Or leave blank</w:t>
            </w:r>
          </w:p>
          <w:p w14:paraId="7C7DDD73" w14:textId="77777777" w:rsidR="00B20E11" w:rsidRPr="00851712" w:rsidRDefault="00B20E11" w:rsidP="00AB2336">
            <w:pPr>
              <w:ind w:left="350"/>
              <w:jc w:val="right"/>
              <w:rPr>
                <w:rFonts w:ascii="Calibri" w:hAnsi="Calibri"/>
                <w:i/>
                <w:sz w:val="20"/>
              </w:rPr>
            </w:pPr>
            <w:r>
              <w:rPr>
                <w:rFonts w:ascii="Calibri" w:hAnsi="Calibri"/>
                <w:i/>
                <w:sz w:val="20"/>
              </w:rPr>
              <w:t>Format</w:t>
            </w:r>
            <w:proofErr w:type="gramStart"/>
            <w:r>
              <w:rPr>
                <w:rFonts w:ascii="Calibri" w:hAnsi="Calibri"/>
                <w:i/>
                <w:sz w:val="20"/>
              </w:rPr>
              <w:t>:  m</w:t>
            </w:r>
            <w:proofErr w:type="gramEnd"/>
            <w:r>
              <w:rPr>
                <w:rFonts w:ascii="Calibri" w:hAnsi="Calibri"/>
                <w:i/>
                <w:sz w:val="20"/>
              </w:rPr>
              <w:t>/d/</w:t>
            </w:r>
            <w:proofErr w:type="spellStart"/>
            <w:r>
              <w:rPr>
                <w:rFonts w:ascii="Calibri" w:hAnsi="Calibri"/>
                <w:i/>
                <w:sz w:val="20"/>
              </w:rPr>
              <w:t>yyyy</w:t>
            </w:r>
            <w:proofErr w:type="spellEnd"/>
          </w:p>
        </w:tc>
        <w:sdt>
          <w:sdtPr>
            <w:rPr>
              <w:rStyle w:val="TheFormToolBlack"/>
              <w:rFonts w:cs="Calibri"/>
            </w:rPr>
            <w:id w:val="-673878803"/>
            <w:lock w:val="sdtLocked"/>
            <w:placeholder>
              <w:docPart w:val="72DA38FFD59C4733A3F2AB5A219E1211"/>
            </w:placeholder>
            <w:text w:multiLine="1"/>
          </w:sdtPr>
          <w:sdtContent>
            <w:tc>
              <w:tcPr>
                <w:tcW w:w="5280" w:type="dxa"/>
                <w:tcBorders>
                  <w:bottom w:val="single" w:sz="4" w:space="0" w:color="000000"/>
                </w:tcBorders>
                <w:shd w:val="clear" w:color="auto" w:fill="FFFFFF"/>
              </w:tcPr>
              <w:p w14:paraId="03A57E8A" w14:textId="181355F9" w:rsidR="00B20E11" w:rsidRPr="001E65C8" w:rsidRDefault="001E65C8" w:rsidP="00AB2336">
                <w:pPr>
                  <w:rPr>
                    <w:rStyle w:val="TheFormToolBlack"/>
                    <w:color w:val="auto"/>
                  </w:rPr>
                </w:pPr>
                <w:r w:rsidRPr="001E65C8">
                  <w:rPr>
                    <w:rStyle w:val="TheFormToolBlack"/>
                    <w:rFonts w:cs="Calibri"/>
                  </w:rPr>
                  <w:t>1/1/2025</w:t>
                </w:r>
              </w:p>
            </w:tc>
          </w:sdtContent>
        </w:sdt>
      </w:tr>
      <w:tr w:rsidR="00B20E11" w14:paraId="7B241445" w14:textId="77777777" w:rsidTr="001E65C8">
        <w:trPr>
          <w:cantSplit/>
        </w:trPr>
        <w:sdt>
          <w:sdtPr>
            <w:rPr>
              <w:rStyle w:val="TheFormToolGray"/>
              <w:color w:val="FFFFFF"/>
            </w:rPr>
            <w:alias w:val="click Field button to rename or delete"/>
            <w:tag w:val="Plain"/>
            <w:id w:val="-1347094463"/>
            <w:lock w:val="sdtContentLocked"/>
            <w:placeholder>
              <w:docPart w:val="FA73605D70C6401B8937C2ACB29A6FE9"/>
            </w:placeholder>
            <w:text/>
          </w:sdtPr>
          <w:sdtContent>
            <w:tc>
              <w:tcPr>
                <w:tcW w:w="250" w:type="dxa"/>
                <w:tcBorders>
                  <w:top w:val="nil"/>
                  <w:left w:val="nil"/>
                  <w:bottom w:val="nil"/>
                </w:tcBorders>
                <w:shd w:val="clear" w:color="auto" w:fill="FFFFFF"/>
              </w:tcPr>
              <w:p w14:paraId="78979238" w14:textId="77777777" w:rsidR="00B20E11" w:rsidRPr="001C7FC1" w:rsidRDefault="00B20E11" w:rsidP="001C7FC1">
                <w:pPr>
                  <w:spacing w:line="14" w:lineRule="exact"/>
                  <w:rPr>
                    <w:rStyle w:val="TheFormToolGray"/>
                    <w:color w:val="FFFFFF"/>
                  </w:rPr>
                </w:pPr>
                <w:r w:rsidRPr="001C7FC1">
                  <w:rPr>
                    <w:rStyle w:val="TheFormToolGray"/>
                    <w:color w:val="FFFFFF"/>
                  </w:rPr>
                  <w:t>TrustDate</w:t>
                </w:r>
              </w:p>
            </w:tc>
          </w:sdtContent>
        </w:sdt>
        <w:tc>
          <w:tcPr>
            <w:tcW w:w="5280" w:type="dxa"/>
            <w:tcBorders>
              <w:top w:val="nil"/>
            </w:tcBorders>
            <w:shd w:val="clear" w:color="auto" w:fill="FFFFFF"/>
          </w:tcPr>
          <w:p w14:paraId="69D164F4" w14:textId="77777777" w:rsidR="00B20E11" w:rsidRDefault="00B20E11" w:rsidP="00AB2336">
            <w:pPr>
              <w:rPr>
                <w:rFonts w:ascii="Calibri" w:hAnsi="Calibri"/>
              </w:rPr>
            </w:pPr>
            <w:r>
              <w:rPr>
                <w:rFonts w:ascii="Calibri" w:hAnsi="Calibri"/>
              </w:rPr>
              <w:t>Date of Trust</w:t>
            </w:r>
          </w:p>
          <w:p w14:paraId="211AD329" w14:textId="77777777" w:rsidR="00B20E11" w:rsidRDefault="00B20E11" w:rsidP="00AB2336">
            <w:pPr>
              <w:jc w:val="right"/>
              <w:rPr>
                <w:rFonts w:ascii="Calibri" w:hAnsi="Calibri"/>
              </w:rPr>
            </w:pPr>
            <w:r>
              <w:rPr>
                <w:rFonts w:ascii="Calibri" w:hAnsi="Calibri"/>
                <w:i/>
                <w:sz w:val="20"/>
              </w:rPr>
              <w:t>Format</w:t>
            </w:r>
            <w:proofErr w:type="gramStart"/>
            <w:r>
              <w:rPr>
                <w:rFonts w:ascii="Calibri" w:hAnsi="Calibri"/>
                <w:i/>
                <w:sz w:val="20"/>
              </w:rPr>
              <w:t>:  m</w:t>
            </w:r>
            <w:proofErr w:type="gramEnd"/>
            <w:r>
              <w:rPr>
                <w:rFonts w:ascii="Calibri" w:hAnsi="Calibri"/>
                <w:i/>
                <w:sz w:val="20"/>
              </w:rPr>
              <w:t>/d/</w:t>
            </w:r>
            <w:proofErr w:type="spellStart"/>
            <w:r>
              <w:rPr>
                <w:rFonts w:ascii="Calibri" w:hAnsi="Calibri"/>
                <w:i/>
                <w:sz w:val="20"/>
              </w:rPr>
              <w:t>yyyy</w:t>
            </w:r>
            <w:proofErr w:type="spellEnd"/>
          </w:p>
        </w:tc>
        <w:sdt>
          <w:sdtPr>
            <w:rPr>
              <w:rStyle w:val="TheFormToolBlack"/>
              <w:rFonts w:cs="Calibri"/>
            </w:rPr>
            <w:id w:val="151272186"/>
            <w:lock w:val="sdtLocked"/>
            <w:placeholder>
              <w:docPart w:val="FBCBB962792D4F7F87AB9E874CB0CC72"/>
            </w:placeholder>
            <w:text w:multiLine="1"/>
          </w:sdtPr>
          <w:sdtContent>
            <w:tc>
              <w:tcPr>
                <w:tcW w:w="5280" w:type="dxa"/>
                <w:tcBorders>
                  <w:top w:val="nil"/>
                </w:tcBorders>
                <w:shd w:val="clear" w:color="auto" w:fill="FFFFFF"/>
              </w:tcPr>
              <w:p w14:paraId="1D23A2AA" w14:textId="6C507110" w:rsidR="00B20E11" w:rsidRPr="0022771F" w:rsidRDefault="001E65C8" w:rsidP="00AB2336">
                <w:pPr>
                  <w:rPr>
                    <w:rStyle w:val="TheFormToolBlack"/>
                  </w:rPr>
                </w:pPr>
                <w:r w:rsidRPr="001E65C8">
                  <w:rPr>
                    <w:rStyle w:val="TheFormToolBlack"/>
                    <w:rFonts w:cs="Calibri"/>
                  </w:rPr>
                  <w:t>1/1/2025</w:t>
                </w:r>
              </w:p>
            </w:tc>
          </w:sdtContent>
        </w:sdt>
      </w:tr>
      <w:tr w:rsidR="00B20E11" w14:paraId="5404AAAD" w14:textId="77777777" w:rsidTr="001E65C8">
        <w:trPr>
          <w:cantSplit/>
        </w:trPr>
        <w:sdt>
          <w:sdtPr>
            <w:rPr>
              <w:rStyle w:val="TheFormToolGray"/>
              <w:color w:val="FFFFFF"/>
            </w:rPr>
            <w:alias w:val="click Field button to rename or delete"/>
            <w:tag w:val="ListPronoun"/>
            <w:id w:val="97535719"/>
            <w:lock w:val="sdtContentLocked"/>
            <w:placeholder>
              <w:docPart w:val="3D934B2A736B4F748D644B47344F462D"/>
            </w:placeholder>
            <w:text/>
          </w:sdtPr>
          <w:sdtContent>
            <w:tc>
              <w:tcPr>
                <w:tcW w:w="250" w:type="dxa"/>
                <w:tcBorders>
                  <w:top w:val="nil"/>
                  <w:left w:val="nil"/>
                  <w:bottom w:val="nil"/>
                </w:tcBorders>
                <w:shd w:val="clear" w:color="auto" w:fill="FFFFFF"/>
              </w:tcPr>
              <w:p w14:paraId="322A83F8" w14:textId="77777777" w:rsidR="00B20E11" w:rsidRPr="001C7FC1" w:rsidRDefault="00B20E11" w:rsidP="001C7FC1">
                <w:pPr>
                  <w:spacing w:line="14" w:lineRule="exact"/>
                  <w:rPr>
                    <w:rStyle w:val="TheFormToolGray"/>
                    <w:color w:val="FFFFFF"/>
                  </w:rPr>
                </w:pPr>
                <w:r w:rsidRPr="001C7FC1">
                  <w:rPr>
                    <w:rStyle w:val="TheFormToolGray"/>
                    <w:color w:val="FFFFFF"/>
                  </w:rPr>
                  <w:t>PName</w:t>
                </w:r>
              </w:p>
            </w:tc>
          </w:sdtContent>
        </w:sdt>
        <w:tc>
          <w:tcPr>
            <w:tcW w:w="5280" w:type="dxa"/>
            <w:tcBorders>
              <w:top w:val="nil"/>
            </w:tcBorders>
            <w:shd w:val="clear" w:color="auto" w:fill="FFFFFF"/>
          </w:tcPr>
          <w:p w14:paraId="24157FF6" w14:textId="77777777" w:rsidR="00B20E11" w:rsidRPr="00F92E86" w:rsidRDefault="00B20E11" w:rsidP="00AB2336">
            <w:pPr>
              <w:rPr>
                <w:rFonts w:ascii="Calibri" w:hAnsi="Calibri"/>
                <w:i/>
              </w:rPr>
            </w:pPr>
            <w:proofErr w:type="gramStart"/>
            <w:r w:rsidRPr="00F92E86">
              <w:rPr>
                <w:rFonts w:ascii="Calibri" w:hAnsi="Calibri"/>
              </w:rPr>
              <w:t>List</w:t>
            </w:r>
            <w:proofErr w:type="gramEnd"/>
            <w:r w:rsidRPr="00F92E86">
              <w:rPr>
                <w:rFonts w:ascii="Calibri" w:hAnsi="Calibri"/>
              </w:rPr>
              <w:t xml:space="preserve"> all parties (</w:t>
            </w:r>
            <w:r>
              <w:rPr>
                <w:rFonts w:ascii="Calibri" w:hAnsi="Calibri"/>
                <w:sz w:val="22"/>
              </w:rPr>
              <w:t>will maker</w:t>
            </w:r>
            <w:r w:rsidRPr="00F92E86">
              <w:rPr>
                <w:rFonts w:ascii="Calibri" w:hAnsi="Calibri"/>
                <w:sz w:val="22"/>
              </w:rPr>
              <w:t>, spouse, living children, guardians, and executors)</w:t>
            </w:r>
          </w:p>
        </w:tc>
        <w:tc>
          <w:tcPr>
            <w:tcW w:w="5280" w:type="dxa"/>
            <w:tcBorders>
              <w:top w:val="nil"/>
            </w:tcBorders>
            <w:shd w:val="clear" w:color="auto" w:fill="FFFFFF"/>
          </w:tcPr>
          <w:p w14:paraId="67DAC30D" w14:textId="31AE8DDB" w:rsidR="00B20E11" w:rsidRDefault="001E65C8" w:rsidP="00AB2336">
            <w:pPr>
              <w:rPr>
                <w:rStyle w:val="TheFormToolBlack"/>
              </w:rPr>
            </w:pPr>
            <w:sdt>
              <w:sdtPr>
                <w:rPr>
                  <w:rStyle w:val="TheFormToolBlack"/>
                  <w:rFonts w:cs="Calibri"/>
                </w:rPr>
                <w:alias w:val="click Add button to add a row"/>
                <w:id w:val="1889683526"/>
                <w:lock w:val="sdtLocked"/>
                <w:placeholder>
                  <w:docPart w:val="A79F2866654049119AA03C9926560C2D"/>
                </w:placeholder>
                <w:text w:multiLine="1"/>
              </w:sdtPr>
              <w:sdtContent>
                <w:r w:rsidRPr="001E65C8">
                  <w:rPr>
                    <w:rStyle w:val="TheFormToolBlack"/>
                    <w:rFonts w:cs="Calibri"/>
                  </w:rPr>
                  <w:t>Dan Doe</w:t>
                </w:r>
              </w:sdtContent>
            </w:sdt>
            <w:sdt>
              <w:sdtPr>
                <w:rPr>
                  <w:rStyle w:val="TheFormToolBlack"/>
                  <w:rFonts w:cs="Calibri"/>
                </w:rPr>
                <w:id w:val="606168456"/>
                <w:lock w:val="sdtLocked"/>
                <w:placeholder>
                  <w:docPart w:val="626E9ACA8DF4468F8767EC7E69A5B828"/>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[he]</w:t>
                </w:r>
              </w:sdtContent>
            </w:sdt>
          </w:p>
          <w:p w14:paraId="4E79BCE3" w14:textId="1D1420F8" w:rsidR="00B20E11" w:rsidRDefault="001E65C8" w:rsidP="00AB2336">
            <w:pPr>
              <w:rPr>
                <w:rStyle w:val="TheFormToolBlack"/>
              </w:rPr>
            </w:pPr>
            <w:sdt>
              <w:sdtPr>
                <w:rPr>
                  <w:rStyle w:val="TheFormToolBlack"/>
                  <w:rFonts w:cs="Calibri"/>
                </w:rPr>
                <w:alias w:val="click Add button to add an item"/>
                <w:id w:val="-2002343327"/>
                <w:lock w:val="sdtLocked"/>
                <w:placeholder>
                  <w:docPart w:val="96D94B9F96C64DFFB89486998B13BF9A"/>
                </w:placeholder>
                <w:text w:multiLine="1"/>
              </w:sdtPr>
              <w:sdtContent>
                <w:r w:rsidRPr="001E65C8">
                  <w:rPr>
                    <w:rStyle w:val="TheFormToolBlack"/>
                    <w:rFonts w:cs="Calibri"/>
                  </w:rPr>
                  <w:t>Amanda Doe</w:t>
                </w:r>
              </w:sdtContent>
            </w:sdt>
            <w:sdt>
              <w:sdtPr>
                <w:rPr>
                  <w:rStyle w:val="TheFormToolBlack"/>
                  <w:rFonts w:cs="Calibri"/>
                </w:rPr>
                <w:id w:val="487917805"/>
                <w:lock w:val="sdtLocked"/>
                <w:placeholder>
                  <w:docPart w:val="BC45681C499946229333762556ADCEE8"/>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[she]</w:t>
                </w:r>
              </w:sdtContent>
            </w:sdt>
          </w:p>
          <w:p w14:paraId="2F503146" w14:textId="66FB99A1" w:rsidR="00B20E11" w:rsidRDefault="001E65C8" w:rsidP="00AB2336">
            <w:pPr>
              <w:rPr>
                <w:rStyle w:val="TheFormToolBlack"/>
              </w:rPr>
            </w:pPr>
            <w:sdt>
              <w:sdtPr>
                <w:rPr>
                  <w:rStyle w:val="TheFormToolBlack"/>
                  <w:rFonts w:cs="Calibri"/>
                </w:rPr>
                <w:alias w:val="click Add button to add an item"/>
                <w:id w:val="772520777"/>
                <w:lock w:val="sdtLocked"/>
                <w:placeholder>
                  <w:docPart w:val="DEE8087599574D1E99DE58EE733304DD"/>
                </w:placeholder>
                <w:text w:multiLine="1"/>
              </w:sdtPr>
              <w:sdtContent>
                <w:r w:rsidRPr="001E65C8">
                  <w:rPr>
                    <w:rStyle w:val="TheFormToolBlack"/>
                    <w:rFonts w:cs="Calibri"/>
                  </w:rPr>
                  <w:t>Jacob Doe</w:t>
                </w:r>
              </w:sdtContent>
            </w:sdt>
            <w:sdt>
              <w:sdtPr>
                <w:rPr>
                  <w:rStyle w:val="TheFormToolBlack"/>
                  <w:rFonts w:cs="Calibri"/>
                </w:rPr>
                <w:id w:val="1200510582"/>
                <w:lock w:val="sdtLocked"/>
                <w:placeholder>
                  <w:docPart w:val="A4CE2D4991484676AEA73E5F73881CCB"/>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[he]</w:t>
                </w:r>
              </w:sdtContent>
            </w:sdt>
          </w:p>
          <w:p w14:paraId="327F17FB" w14:textId="5A26F1FE" w:rsidR="00B20E11" w:rsidRDefault="001E65C8" w:rsidP="00AB2336">
            <w:pPr>
              <w:rPr>
                <w:rStyle w:val="TheFormToolBlack"/>
              </w:rPr>
            </w:pPr>
            <w:sdt>
              <w:sdtPr>
                <w:rPr>
                  <w:rStyle w:val="TheFormToolBlack"/>
                  <w:rFonts w:cs="Calibri"/>
                </w:rPr>
                <w:alias w:val="click Add button to add an item"/>
                <w:id w:val="-955479628"/>
                <w:lock w:val="sdtLocked"/>
                <w:placeholder>
                  <w:docPart w:val="B20649A263BF47A191CAA290A11D9F6F"/>
                </w:placeholder>
                <w:text w:multiLine="1"/>
              </w:sdtPr>
              <w:sdtContent>
                <w:r w:rsidRPr="001E65C8">
                  <w:rPr>
                    <w:rStyle w:val="TheFormToolBlack"/>
                    <w:rFonts w:cs="Calibri"/>
                  </w:rPr>
                  <w:t>Allison Doe</w:t>
                </w:r>
              </w:sdtContent>
            </w:sdt>
            <w:sdt>
              <w:sdtPr>
                <w:rPr>
                  <w:rStyle w:val="TheFormToolBlack"/>
                  <w:rFonts w:cs="Calibri"/>
                </w:rPr>
                <w:id w:val="666360739"/>
                <w:lock w:val="sdtLocked"/>
                <w:placeholder>
                  <w:docPart w:val="2E262F0F4622498AA7EE694D0F799F25"/>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[she]</w:t>
                </w:r>
              </w:sdtContent>
            </w:sdt>
          </w:p>
          <w:p w14:paraId="50C7D1F2" w14:textId="3A90E080" w:rsidR="00B20E11" w:rsidRDefault="001E65C8" w:rsidP="00AB2336">
            <w:pPr>
              <w:rPr>
                <w:rStyle w:val="TheFormToolBlack"/>
              </w:rPr>
            </w:pPr>
            <w:sdt>
              <w:sdtPr>
                <w:rPr>
                  <w:rStyle w:val="TheFormToolBlack"/>
                  <w:rFonts w:cs="Calibri"/>
                </w:rPr>
                <w:alias w:val="click Add button to add an item"/>
                <w:id w:val="-433748944"/>
                <w:lock w:val="sdtLocked"/>
                <w:placeholder>
                  <w:docPart w:val="9B90E8B394F54361B990232FC8A8A218"/>
                </w:placeholder>
                <w:text w:multiLine="1"/>
              </w:sdtPr>
              <w:sdtContent>
                <w:r w:rsidRPr="001E65C8">
                  <w:rPr>
                    <w:rStyle w:val="TheFormToolBlack"/>
                    <w:rFonts w:cs="Calibri"/>
                  </w:rPr>
                  <w:t>Emily Doe</w:t>
                </w:r>
              </w:sdtContent>
            </w:sdt>
            <w:sdt>
              <w:sdtPr>
                <w:rPr>
                  <w:rStyle w:val="TheFormToolBlack"/>
                  <w:rFonts w:cs="Calibri"/>
                </w:rPr>
                <w:id w:val="1541625972"/>
                <w:lock w:val="sdtLocked"/>
                <w:placeholder>
                  <w:docPart w:val="E3D64D68DA7F4F929BED50D2C22797A7"/>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[she]</w:t>
                </w:r>
              </w:sdtContent>
            </w:sdt>
          </w:p>
          <w:p w14:paraId="1CCE21FC" w14:textId="32B319C0" w:rsidR="00B20E11" w:rsidRDefault="001E65C8" w:rsidP="00AB2336">
            <w:pPr>
              <w:rPr>
                <w:rStyle w:val="TheFormToolBlack"/>
              </w:rPr>
            </w:pPr>
            <w:sdt>
              <w:sdtPr>
                <w:rPr>
                  <w:rStyle w:val="TheFormToolBlack"/>
                  <w:rFonts w:cs="Calibri"/>
                </w:rPr>
                <w:alias w:val="click Add button to add an item"/>
                <w:id w:val="1560669487"/>
                <w:lock w:val="sdtLocked"/>
                <w:placeholder>
                  <w:docPart w:val="E2AEBB2D99CB4BF1B4A67296BCF35480"/>
                </w:placeholder>
                <w:text w:multiLine="1"/>
              </w:sdtPr>
              <w:sdtContent>
                <w:r w:rsidRPr="001E65C8">
                  <w:rPr>
                    <w:rStyle w:val="TheFormToolBlack"/>
                    <w:rFonts w:cs="Calibri"/>
                  </w:rPr>
                  <w:t>Violet Doe</w:t>
                </w:r>
              </w:sdtContent>
            </w:sdt>
            <w:sdt>
              <w:sdtPr>
                <w:rPr>
                  <w:rStyle w:val="TheFormToolBlack"/>
                  <w:rFonts w:cs="Calibri"/>
                </w:rPr>
                <w:id w:val="-1046445515"/>
                <w:lock w:val="sdtLocked"/>
                <w:placeholder>
                  <w:docPart w:val="D7EA431B23D9493C90453C3A7A409E42"/>
                </w:placeholder>
                <w:dropDownList>
                  <w:listItem w:displayText=" [??]" w:value=" [??]"/>
                  <w:listItem w:displayText=" [he]" w:value=" [he]"/>
                  <w:listItem w:displayText=" [she]" w:value=" [she]"/>
                  <w:listItem w:displayText=" [it]" w:value=" [it]"/>
                  <w:listItem w:displayText=" [they]" w:value=" [they]"/>
                </w:dropDownList>
              </w:sdtPr>
              <w:sdtContent>
                <w:r w:rsidRPr="001E65C8">
                  <w:rPr>
                    <w:rStyle w:val="TheFormToolBlack"/>
                    <w:rFonts w:cs="Calibri"/>
                  </w:rPr>
                  <w:t xml:space="preserve"> [she]</w:t>
                </w:r>
              </w:sdtContent>
            </w:sdt>
          </w:p>
          <w:p w14:paraId="2AFA77B2" w14:textId="1A500EDF" w:rsidR="00B20E11" w:rsidRDefault="001E65C8" w:rsidP="00AB2336">
            <w:pPr>
              <w:rPr>
                <w:rStyle w:val="TheFormToolBlack"/>
              </w:rPr>
            </w:pPr>
            <w:sdt>
              <w:sdtPr>
                <w:rPr>
                  <w:rStyle w:val="TheFormToolBlack"/>
                </w:rPr>
                <w:alias w:val="click Add button to add an item"/>
                <w:id w:val="-1209791807"/>
                <w:lock w:val="sdtLocked"/>
                <w:placeholder>
                  <w:docPart w:val="D8971CB7CDBD4734BD49D3981F159C1B"/>
                </w:placeholder>
                <w:showingPlcHdr/>
                <w:text w:multiLine="1"/>
              </w:sdtPr>
              <w:sdtEndPr>
                <w:rPr>
                  <w:rStyle w:val="TheFormToolBlack"/>
                </w:rPr>
              </w:sdtEndPr>
              <w:sdtContent>
                <w:r w:rsidRPr="001E65C8">
                  <w:rPr>
                    <w:rStyle w:val="PlaceholderText"/>
                    <w:rFonts w:ascii="Calibri" w:hAnsi="Calibri" w:cs="Calibri"/>
                    <w:sz w:val="22"/>
                  </w:rPr>
                  <w:t>[??]</w:t>
                </w:r>
              </w:sdtContent>
            </w:sdt>
            <w:sdt>
              <w:sdtPr>
                <w:rPr>
                  <w:rStyle w:val="TheFormToolBlack"/>
                </w:rPr>
                <w:id w:val="-1274469564"/>
                <w:lock w:val="sdtLocked"/>
                <w:placeholder>
                  <w:docPart w:val="09B1B1C59F41437EA20AF446D362C0AC"/>
                </w:placeholder>
                <w:dropDownList>
                  <w:listItem w:displayText=" [??]" w:value=" [??]"/>
                  <w:listItem w:displayText=" [he]" w:value=" [he]"/>
                  <w:listItem w:displayText=" [she]" w:value=" [she]"/>
                  <w:listItem w:displayText=" [it]" w:value=" [it]"/>
                  <w:listItem w:displayText=" [they]" w:value=" [they]"/>
                </w:dropDownList>
              </w:sdtPr>
              <w:sdtContent>
                <w:r>
                  <w:rPr>
                    <w:rStyle w:val="TheFormToolBlack"/>
                  </w:rPr>
                  <w:t xml:space="preserve"> [??]</w:t>
                </w:r>
              </w:sdtContent>
            </w:sdt>
          </w:p>
          <w:p w14:paraId="65CEB583" w14:textId="04F68669" w:rsidR="00B20E11" w:rsidRDefault="001E65C8" w:rsidP="00AB2336">
            <w:pPr>
              <w:rPr>
                <w:rStyle w:val="TheFormToolBlack"/>
              </w:rPr>
            </w:pPr>
            <w:sdt>
              <w:sdtPr>
                <w:rPr>
                  <w:rStyle w:val="TheFormToolBlack"/>
                </w:rPr>
                <w:alias w:val="click Add button to add an item"/>
                <w:id w:val="1537626130"/>
                <w:lock w:val="sdtLocked"/>
                <w:placeholder>
                  <w:docPart w:val="C740BC4C20BB4F8CB73C38A36EA9C2ED"/>
                </w:placeholder>
                <w:showingPlcHdr/>
                <w:text w:multiLine="1"/>
              </w:sdtPr>
              <w:sdtEndPr>
                <w:rPr>
                  <w:rStyle w:val="TheFormToolBlack"/>
                </w:rPr>
              </w:sdtEndPr>
              <w:sdtContent>
                <w:r w:rsidRPr="001E65C8">
                  <w:rPr>
                    <w:rStyle w:val="PlaceholderText"/>
                    <w:rFonts w:ascii="Calibri" w:hAnsi="Calibri" w:cs="Calibri"/>
                    <w:sz w:val="22"/>
                  </w:rPr>
                  <w:t>[??]</w:t>
                </w:r>
              </w:sdtContent>
            </w:sdt>
            <w:sdt>
              <w:sdtPr>
                <w:rPr>
                  <w:rStyle w:val="TheFormToolBlack"/>
                </w:rPr>
                <w:id w:val="1974173298"/>
                <w:lock w:val="sdtLocked"/>
                <w:placeholder>
                  <w:docPart w:val="8C5FCF6351564406878D8CA58F51EDB6"/>
                </w:placeholder>
                <w:dropDownList>
                  <w:listItem w:displayText=" [??]" w:value=" [??]"/>
                  <w:listItem w:displayText=" [he]" w:value=" [he]"/>
                  <w:listItem w:displayText=" [she]" w:value=" [she]"/>
                  <w:listItem w:displayText=" [it]" w:value=" [it]"/>
                  <w:listItem w:displayText=" [they]" w:value=" [they]"/>
                </w:dropDownList>
              </w:sdtPr>
              <w:sdtContent>
                <w:r>
                  <w:rPr>
                    <w:rStyle w:val="TheFormToolBlack"/>
                  </w:rPr>
                  <w:t xml:space="preserve"> [??]</w:t>
                </w:r>
              </w:sdtContent>
            </w:sdt>
          </w:p>
          <w:p w14:paraId="4616583A" w14:textId="6F97FE23" w:rsidR="00B20E11" w:rsidRDefault="001E65C8" w:rsidP="00AB2336">
            <w:pPr>
              <w:rPr>
                <w:rStyle w:val="TheFormToolBlack"/>
              </w:rPr>
            </w:pPr>
            <w:sdt>
              <w:sdtPr>
                <w:rPr>
                  <w:rStyle w:val="TheFormToolBlack"/>
                </w:rPr>
                <w:alias w:val="click Add button to add an item"/>
                <w:id w:val="1440799209"/>
                <w:lock w:val="sdtLocked"/>
                <w:placeholder>
                  <w:docPart w:val="3579B5682FD542E692CF5B4107EF7F56"/>
                </w:placeholder>
                <w:showingPlcHdr/>
                <w:text w:multiLine="1"/>
              </w:sdtPr>
              <w:sdtEndPr>
                <w:rPr>
                  <w:rStyle w:val="TheFormToolBlack"/>
                </w:rPr>
              </w:sdtEndPr>
              <w:sdtContent>
                <w:r w:rsidRPr="001E65C8">
                  <w:rPr>
                    <w:rStyle w:val="PlaceholderText"/>
                    <w:rFonts w:ascii="Calibri" w:hAnsi="Calibri" w:cs="Calibri"/>
                    <w:sz w:val="22"/>
                  </w:rPr>
                  <w:t>[??]</w:t>
                </w:r>
              </w:sdtContent>
            </w:sdt>
            <w:sdt>
              <w:sdtPr>
                <w:rPr>
                  <w:rStyle w:val="TheFormToolBlack"/>
                </w:rPr>
                <w:id w:val="-824589001"/>
                <w:lock w:val="sdtLocked"/>
                <w:placeholder>
                  <w:docPart w:val="1E0A270E9C03416A9D0F7ACBD8272879"/>
                </w:placeholder>
                <w:dropDownList>
                  <w:listItem w:displayText=" [??]" w:value=" [??]"/>
                  <w:listItem w:displayText=" [he]" w:value=" [he]"/>
                  <w:listItem w:displayText=" [she]" w:value=" [she]"/>
                  <w:listItem w:displayText=" [it]" w:value=" [it]"/>
                  <w:listItem w:displayText=" [they]" w:value=" [they]"/>
                </w:dropDownList>
              </w:sdtPr>
              <w:sdtContent>
                <w:r>
                  <w:rPr>
                    <w:rStyle w:val="TheFormToolBlack"/>
                  </w:rPr>
                  <w:t xml:space="preserve"> [??]</w:t>
                </w:r>
              </w:sdtContent>
            </w:sdt>
          </w:p>
          <w:p w14:paraId="624389A7" w14:textId="5C4EC58E" w:rsidR="00B20E11" w:rsidRPr="000B2235" w:rsidRDefault="001E65C8" w:rsidP="00AB2336">
            <w:pPr>
              <w:rPr>
                <w:rStyle w:val="TheFormToolBlack"/>
              </w:rPr>
            </w:pPr>
            <w:sdt>
              <w:sdtPr>
                <w:rPr>
                  <w:rStyle w:val="TheFormToolBlack"/>
                </w:rPr>
                <w:alias w:val="click Add button to add an item"/>
                <w:id w:val="-968977824"/>
                <w:lock w:val="sdtLocked"/>
                <w:placeholder>
                  <w:docPart w:val="BDB0E1AF1471478C8AE5F1F9C99F5EF0"/>
                </w:placeholder>
                <w:showingPlcHdr/>
                <w:text w:multiLine="1"/>
              </w:sdtPr>
              <w:sdtEndPr>
                <w:rPr>
                  <w:rStyle w:val="TheFormToolBlack"/>
                </w:rPr>
              </w:sdtEndPr>
              <w:sdtContent>
                <w:r w:rsidRPr="001E65C8">
                  <w:rPr>
                    <w:rStyle w:val="PlaceholderText"/>
                    <w:rFonts w:ascii="Calibri" w:hAnsi="Calibri" w:cs="Calibri"/>
                    <w:sz w:val="22"/>
                  </w:rPr>
                  <w:t>[??]</w:t>
                </w:r>
              </w:sdtContent>
            </w:sdt>
            <w:sdt>
              <w:sdtPr>
                <w:rPr>
                  <w:rStyle w:val="TheFormToolBlack"/>
                </w:rPr>
                <w:id w:val="-979302001"/>
                <w:lock w:val="sdtLocked"/>
                <w:placeholder>
                  <w:docPart w:val="CA409B836116460C8710C476DAA246E6"/>
                </w:placeholder>
                <w:dropDownList>
                  <w:listItem w:displayText=" [??]" w:value=" [??]"/>
                  <w:listItem w:displayText=" [he]" w:value=" [he]"/>
                  <w:listItem w:displayText=" [she]" w:value=" [she]"/>
                  <w:listItem w:displayText=" [it]" w:value=" [it]"/>
                  <w:listItem w:displayText=" [they]" w:value=" [they]"/>
                </w:dropDownList>
              </w:sdtPr>
              <w:sdtContent>
                <w:r>
                  <w:rPr>
                    <w:rStyle w:val="TheFormToolBlack"/>
                  </w:rPr>
                  <w:t xml:space="preserve"> [??]</w:t>
                </w:r>
              </w:sdtContent>
            </w:sdt>
          </w:p>
        </w:tc>
      </w:tr>
      <w:tr w:rsidR="00B20E11" w14:paraId="13238EC7" w14:textId="77777777" w:rsidTr="001E65C8">
        <w:trPr>
          <w:cantSplit/>
        </w:trPr>
        <w:sdt>
          <w:sdtPr>
            <w:rPr>
              <w:rStyle w:val="TheFormToolGray"/>
              <w:color w:val="FFFFFF"/>
            </w:rPr>
            <w:alias w:val="click Field button to rename or delete"/>
            <w:tag w:val="LBFromList=PName"/>
            <w:id w:val="-139572671"/>
            <w:lock w:val="sdtContentLocked"/>
            <w:placeholder>
              <w:docPart w:val="3CCC290874D54EE891F16249E5AC4235"/>
            </w:placeholder>
            <w:text/>
          </w:sdtPr>
          <w:sdtContent>
            <w:tc>
              <w:tcPr>
                <w:tcW w:w="250" w:type="dxa"/>
                <w:tcBorders>
                  <w:top w:val="nil"/>
                  <w:left w:val="nil"/>
                  <w:bottom w:val="nil"/>
                </w:tcBorders>
                <w:shd w:val="clear" w:color="auto" w:fill="FFFFFF"/>
              </w:tcPr>
              <w:p w14:paraId="521494F9" w14:textId="77777777" w:rsidR="00B20E11" w:rsidRPr="001C7FC1" w:rsidRDefault="00B20E11" w:rsidP="001C7FC1">
                <w:pPr>
                  <w:spacing w:line="14" w:lineRule="exact"/>
                  <w:rPr>
                    <w:rStyle w:val="TheFormToolGray"/>
                    <w:color w:val="FFFFFF"/>
                  </w:rPr>
                </w:pPr>
                <w:r w:rsidRPr="001C7FC1">
                  <w:rPr>
                    <w:rStyle w:val="TheFormToolGray"/>
                    <w:color w:val="FFFFFF"/>
                  </w:rPr>
                  <w:t>SignerName</w:t>
                </w:r>
              </w:p>
            </w:tc>
          </w:sdtContent>
        </w:sdt>
        <w:tc>
          <w:tcPr>
            <w:tcW w:w="5280" w:type="dxa"/>
            <w:shd w:val="clear" w:color="auto" w:fill="FFFFFF"/>
          </w:tcPr>
          <w:p w14:paraId="7AA40466" w14:textId="77777777" w:rsidR="00B20E11" w:rsidRDefault="00B20E11" w:rsidP="00AB2336">
            <w:pPr>
              <w:rPr>
                <w:rFonts w:ascii="Calibri" w:hAnsi="Calibri"/>
                <w:sz w:val="22"/>
              </w:rPr>
            </w:pPr>
            <w:r>
              <w:rPr>
                <w:rFonts w:ascii="Calibri" w:hAnsi="Calibri"/>
              </w:rPr>
              <w:t xml:space="preserve">Who is the will </w:t>
            </w:r>
            <w:proofErr w:type="spellStart"/>
            <w:r>
              <w:rPr>
                <w:rFonts w:ascii="Calibri" w:hAnsi="Calibri"/>
              </w:rPr>
              <w:t>maker</w:t>
            </w:r>
            <w:proofErr w:type="spellEnd"/>
            <w:r>
              <w:rPr>
                <w:rFonts w:ascii="Calibri" w:hAnsi="Calibri"/>
              </w:rPr>
              <w:t>?</w:t>
            </w:r>
          </w:p>
          <w:p w14:paraId="0149A522" w14:textId="5D79C14F" w:rsidR="00B20E11" w:rsidRDefault="00B20E11" w:rsidP="00AB2336">
            <w:pPr>
              <w:jc w:val="right"/>
              <w:rPr>
                <w:rFonts w:ascii="Calibri" w:hAnsi="Calibri"/>
              </w:rPr>
            </w:pPr>
            <w:r>
              <w:rPr>
                <w:rFonts w:ascii="Calibri" w:hAnsi="Calibri"/>
                <w:i/>
                <w:sz w:val="18"/>
              </w:rPr>
              <w:t>C</w:t>
            </w:r>
            <w:r w:rsidRPr="00F92E86">
              <w:rPr>
                <w:rFonts w:ascii="Calibri" w:hAnsi="Calibri"/>
                <w:i/>
                <w:sz w:val="18"/>
              </w:rPr>
              <w:t>lick</w:t>
            </w:r>
            <w:r>
              <w:rPr>
                <w:rFonts w:ascii="Calibri" w:hAnsi="Calibri"/>
                <w:i/>
                <w:sz w:val="18"/>
              </w:rPr>
              <w:t xml:space="preserve"> </w:t>
            </w:r>
            <w:r w:rsidRPr="00F92E86">
              <w:rPr>
                <w:rFonts w:ascii="Calibri" w:hAnsi="Calibri"/>
                <w:b/>
                <w:i/>
                <w:sz w:val="18"/>
              </w:rPr>
              <w:t>Refresh</w:t>
            </w:r>
            <w:r w:rsidRPr="00F92E86">
              <w:rPr>
                <w:rFonts w:ascii="Calibri" w:hAnsi="Calibri"/>
                <w:i/>
                <w:sz w:val="18"/>
              </w:rPr>
              <w:t xml:space="preserve"> </w:t>
            </w:r>
            <w:r>
              <w:rPr>
                <w:rFonts w:ascii="Calibri" w:hAnsi="Calibri"/>
                <w:i/>
                <w:sz w:val="18"/>
              </w:rPr>
              <w:t xml:space="preserve">button on TheFormTool tab </w:t>
            </w:r>
            <w:r w:rsidRPr="00F92E86">
              <w:rPr>
                <w:rFonts w:ascii="Calibri" w:hAnsi="Calibri"/>
                <w:i/>
                <w:sz w:val="18"/>
              </w:rPr>
              <w:t>to update choices</w:t>
            </w:r>
            <w:r w:rsidR="00E20605">
              <w:rPr>
                <w:rFonts w:ascii="Calibri" w:hAnsi="Calibri"/>
                <w:i/>
                <w:sz w:val="18"/>
              </w:rPr>
              <w:t xml:space="preserve"> </w:t>
            </w:r>
            <w:r w:rsidR="00E20605">
              <w:rPr>
                <w:rFonts w:ascii="Calibri" w:hAnsi="Calibri"/>
                <w:i/>
                <w:sz w:val="18"/>
              </w:rPr>
              <w:fldChar w:fldCharType="begin"/>
            </w:r>
            <w:r w:rsidR="00E20605">
              <w:rPr>
                <w:rFonts w:ascii="Calibri" w:hAnsi="Calibri"/>
                <w:i/>
                <w:sz w:val="18"/>
              </w:rPr>
              <w:instrText xml:space="preserve"> MACROBUTTON  modTFTEntry.aaaRefreshAnswers Dbl-Clk to Refrsh </w:instrText>
            </w:r>
            <w:r w:rsidR="00E20605">
              <w:rPr>
                <w:rFonts w:ascii="Calibri" w:hAnsi="Calibri"/>
                <w:i/>
                <w:sz w:val="18"/>
              </w:rPr>
              <w:fldChar w:fldCharType="end"/>
            </w:r>
          </w:p>
        </w:tc>
        <w:sdt>
          <w:sdtPr>
            <w:rPr>
              <w:rStyle w:val="TheFormToolBlack"/>
              <w:rFonts w:cs="Calibri"/>
            </w:rPr>
            <w:id w:val="659270264"/>
            <w:lock w:val="sdtLocked"/>
            <w:placeholder>
              <w:docPart w:val="E0CB518B19AC4C969E5C2E73A91CD444"/>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tc>
              <w:tcPr>
                <w:tcW w:w="5280" w:type="dxa"/>
                <w:shd w:val="clear" w:color="auto" w:fill="FFFFFF"/>
              </w:tcPr>
              <w:p w14:paraId="0150C85F" w14:textId="37A486ED" w:rsidR="00B20E11" w:rsidRPr="00E20605" w:rsidRDefault="001E65C8" w:rsidP="00AB2336">
                <w:pPr>
                  <w:rPr>
                    <w:rStyle w:val="TheFormToolBlack"/>
                    <w:rFonts w:cs="Calibri"/>
                    <w:color w:val="auto"/>
                  </w:rPr>
                </w:pPr>
                <w:r w:rsidRPr="001E65C8">
                  <w:rPr>
                    <w:rStyle w:val="TheFormToolBlack"/>
                    <w:rFonts w:cs="Calibri"/>
                  </w:rPr>
                  <w:t>Dan Doe</w:t>
                </w:r>
              </w:p>
            </w:tc>
          </w:sdtContent>
        </w:sdt>
      </w:tr>
      <w:tr w:rsidR="00B20E11" w14:paraId="36D18613" w14:textId="77777777" w:rsidTr="001E65C8">
        <w:trPr>
          <w:cantSplit/>
        </w:trPr>
        <w:sdt>
          <w:sdtPr>
            <w:rPr>
              <w:rStyle w:val="TheFormToolGray"/>
              <w:color w:val="FFFFFF"/>
            </w:rPr>
            <w:alias w:val="click Field button to rename or delete"/>
            <w:tag w:val="Plain"/>
            <w:id w:val="-1921092358"/>
            <w:lock w:val="sdtContentLocked"/>
            <w:placeholder>
              <w:docPart w:val="8088D05C67FD416DB3A0BDCF478D8BC8"/>
            </w:placeholder>
            <w:text/>
          </w:sdtPr>
          <w:sdtContent>
            <w:tc>
              <w:tcPr>
                <w:tcW w:w="250" w:type="dxa"/>
                <w:tcBorders>
                  <w:top w:val="nil"/>
                  <w:left w:val="nil"/>
                  <w:bottom w:val="nil"/>
                </w:tcBorders>
                <w:shd w:val="clear" w:color="auto" w:fill="FFFFFF"/>
              </w:tcPr>
              <w:p w14:paraId="562911FD" w14:textId="77777777" w:rsidR="00B20E11" w:rsidRPr="001C7FC1" w:rsidRDefault="00B20E11" w:rsidP="001C7FC1">
                <w:pPr>
                  <w:spacing w:line="14" w:lineRule="exact"/>
                  <w:rPr>
                    <w:rStyle w:val="TheFormToolGray"/>
                    <w:color w:val="FFFFFF"/>
                  </w:rPr>
                </w:pPr>
                <w:r w:rsidRPr="001C7FC1">
                  <w:rPr>
                    <w:rStyle w:val="TheFormToolGray"/>
                    <w:color w:val="FFFFFF"/>
                  </w:rPr>
                  <w:t>SignerCityState</w:t>
                </w:r>
              </w:p>
            </w:tc>
          </w:sdtContent>
        </w:sdt>
        <w:tc>
          <w:tcPr>
            <w:tcW w:w="5280" w:type="dxa"/>
            <w:tcBorders>
              <w:top w:val="nil"/>
            </w:tcBorders>
            <w:shd w:val="clear" w:color="auto" w:fill="FFFFFF"/>
          </w:tcPr>
          <w:p w14:paraId="00A3F01E" w14:textId="77777777" w:rsidR="00B20E11" w:rsidRDefault="00B20E11" w:rsidP="00AB2336">
            <w:pPr>
              <w:rPr>
                <w:rFonts w:ascii="Calibri" w:hAnsi="Calibri"/>
              </w:rPr>
            </w:pPr>
            <w:r>
              <w:rPr>
                <w:rFonts w:ascii="Calibri" w:hAnsi="Calibri"/>
              </w:rPr>
              <w:t>Where does the will maker live?</w:t>
            </w:r>
          </w:p>
          <w:p w14:paraId="2C3F588F" w14:textId="77777777" w:rsidR="00B20E11" w:rsidRPr="000B2235" w:rsidRDefault="00B20E11" w:rsidP="00AB2336">
            <w:pPr>
              <w:jc w:val="right"/>
              <w:rPr>
                <w:rFonts w:ascii="Calibri" w:hAnsi="Calibri"/>
                <w:i/>
                <w:sz w:val="20"/>
              </w:rPr>
            </w:pPr>
            <w:r>
              <w:rPr>
                <w:rFonts w:ascii="Calibri" w:hAnsi="Calibri"/>
                <w:i/>
                <w:sz w:val="20"/>
              </w:rPr>
              <w:t>Format</w:t>
            </w:r>
            <w:proofErr w:type="gramStart"/>
            <w:r>
              <w:rPr>
                <w:rFonts w:ascii="Calibri" w:hAnsi="Calibri"/>
                <w:i/>
                <w:sz w:val="20"/>
              </w:rPr>
              <w:t>:  City</w:t>
            </w:r>
            <w:proofErr w:type="gramEnd"/>
            <w:r>
              <w:rPr>
                <w:rFonts w:ascii="Calibri" w:hAnsi="Calibri"/>
                <w:i/>
                <w:sz w:val="20"/>
              </w:rPr>
              <w:t>, State</w:t>
            </w:r>
          </w:p>
        </w:tc>
        <w:sdt>
          <w:sdtPr>
            <w:rPr>
              <w:rStyle w:val="TheFormToolBlack"/>
              <w:rFonts w:cs="Calibri"/>
            </w:rPr>
            <w:id w:val="-1508280118"/>
            <w:lock w:val="sdtLocked"/>
            <w:placeholder>
              <w:docPart w:val="CB8D8CF5ED4F441A9BC29226BC34AEF9"/>
            </w:placeholder>
            <w:text w:multiLine="1"/>
          </w:sdtPr>
          <w:sdtContent>
            <w:tc>
              <w:tcPr>
                <w:tcW w:w="5280" w:type="dxa"/>
                <w:tcBorders>
                  <w:top w:val="nil"/>
                </w:tcBorders>
                <w:shd w:val="clear" w:color="auto" w:fill="FFFFFF"/>
              </w:tcPr>
              <w:p w14:paraId="15353F7E" w14:textId="3BF4CBA6" w:rsidR="00B20E11" w:rsidRDefault="001E65C8" w:rsidP="00AB2336">
                <w:pPr>
                  <w:rPr>
                    <w:rStyle w:val="TheFormToolBlack"/>
                  </w:rPr>
                </w:pPr>
                <w:r w:rsidRPr="001E65C8">
                  <w:rPr>
                    <w:rStyle w:val="TheFormToolBlack"/>
                    <w:rFonts w:cs="Calibri"/>
                  </w:rPr>
                  <w:t>San Diego</w:t>
                </w:r>
              </w:p>
            </w:tc>
          </w:sdtContent>
        </w:sdt>
      </w:tr>
      <w:tr w:rsidR="00B20E11" w14:paraId="5C738877" w14:textId="77777777" w:rsidTr="001E65C8">
        <w:trPr>
          <w:cantSplit/>
        </w:trPr>
        <w:sdt>
          <w:sdtPr>
            <w:rPr>
              <w:rStyle w:val="TheFormToolGray"/>
              <w:color w:val="FFFFFF"/>
            </w:rPr>
            <w:alias w:val="click Field button to rename or delete"/>
            <w:tag w:val="LBFromList=PName"/>
            <w:id w:val="-1535569862"/>
            <w:lock w:val="sdtContentLocked"/>
            <w:placeholder>
              <w:docPart w:val="E21DC7697FCB42F1913D0A60A9196B3C"/>
            </w:placeholder>
            <w:text/>
          </w:sdtPr>
          <w:sdtContent>
            <w:tc>
              <w:tcPr>
                <w:tcW w:w="250" w:type="dxa"/>
                <w:tcBorders>
                  <w:top w:val="nil"/>
                  <w:left w:val="nil"/>
                  <w:bottom w:val="nil"/>
                </w:tcBorders>
                <w:shd w:val="clear" w:color="auto" w:fill="FFFFFF"/>
              </w:tcPr>
              <w:p w14:paraId="1F115910" w14:textId="77777777" w:rsidR="00B20E11" w:rsidRPr="001C7FC1" w:rsidRDefault="00B20E11" w:rsidP="001C7FC1">
                <w:pPr>
                  <w:spacing w:line="14" w:lineRule="exact"/>
                  <w:rPr>
                    <w:rStyle w:val="TheFormToolGray"/>
                    <w:color w:val="FFFFFF"/>
                  </w:rPr>
                </w:pPr>
                <w:r w:rsidRPr="001C7FC1">
                  <w:rPr>
                    <w:rStyle w:val="TheFormToolGray"/>
                    <w:color w:val="FFFFFF"/>
                  </w:rPr>
                  <w:t>SpouseName</w:t>
                </w:r>
              </w:p>
            </w:tc>
          </w:sdtContent>
        </w:sdt>
        <w:tc>
          <w:tcPr>
            <w:tcW w:w="5280" w:type="dxa"/>
            <w:tcBorders>
              <w:bottom w:val="single" w:sz="4" w:space="0" w:color="000000"/>
            </w:tcBorders>
            <w:shd w:val="clear" w:color="auto" w:fill="FFFFFF"/>
          </w:tcPr>
          <w:p w14:paraId="779287FC" w14:textId="77777777" w:rsidR="00B20E11" w:rsidRDefault="00B20E11" w:rsidP="00AB2336">
            <w:pPr>
              <w:rPr>
                <w:rFonts w:ascii="Calibri" w:hAnsi="Calibri"/>
              </w:rPr>
            </w:pPr>
            <w:r>
              <w:rPr>
                <w:rFonts w:ascii="Calibri" w:hAnsi="Calibri"/>
              </w:rPr>
              <w:t>Who is the spouse?</w:t>
            </w:r>
          </w:p>
          <w:p w14:paraId="4B77D232" w14:textId="77777777" w:rsidR="00B20E11" w:rsidRPr="00F92E86" w:rsidRDefault="00B20E11" w:rsidP="00AB2336">
            <w:pPr>
              <w:jc w:val="right"/>
              <w:rPr>
                <w:rFonts w:ascii="Calibri" w:hAnsi="Calibri"/>
                <w:i/>
                <w:sz w:val="20"/>
              </w:rPr>
            </w:pPr>
            <w:r>
              <w:rPr>
                <w:rFonts w:ascii="Calibri" w:hAnsi="Calibri"/>
                <w:i/>
                <w:sz w:val="20"/>
              </w:rPr>
              <w:t>Leave blank if not married</w:t>
            </w:r>
          </w:p>
        </w:tc>
        <w:sdt>
          <w:sdtPr>
            <w:rPr>
              <w:rStyle w:val="TheFormToolBlack"/>
              <w:rFonts w:cs="Calibri"/>
            </w:rPr>
            <w:id w:val="503250995"/>
            <w:lock w:val="sdtLocked"/>
            <w:placeholder>
              <w:docPart w:val="65541774BBBA4FFBAD205706CD4BCF67"/>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tc>
              <w:tcPr>
                <w:tcW w:w="5280" w:type="dxa"/>
                <w:tcBorders>
                  <w:bottom w:val="single" w:sz="4" w:space="0" w:color="000000"/>
                </w:tcBorders>
                <w:shd w:val="clear" w:color="auto" w:fill="FFFFFF"/>
              </w:tcPr>
              <w:p w14:paraId="4EC7A78C" w14:textId="16023FED" w:rsidR="00B20E11" w:rsidRPr="000B2235" w:rsidRDefault="001E65C8" w:rsidP="00AB2336">
                <w:pPr>
                  <w:rPr>
                    <w:rStyle w:val="TheFormToolBlack"/>
                  </w:rPr>
                </w:pPr>
                <w:r w:rsidRPr="001E65C8">
                  <w:rPr>
                    <w:rStyle w:val="TheFormToolBlack"/>
                    <w:rFonts w:cs="Calibri"/>
                  </w:rPr>
                  <w:t>Amanda Doe</w:t>
                </w:r>
              </w:p>
            </w:tc>
          </w:sdtContent>
        </w:sdt>
      </w:tr>
      <w:tr w:rsidR="00B20E11" w14:paraId="1BF941FA" w14:textId="77777777" w:rsidTr="001E65C8">
        <w:trPr>
          <w:cantSplit/>
        </w:trPr>
        <w:sdt>
          <w:sdtPr>
            <w:rPr>
              <w:rStyle w:val="TheFormToolGray"/>
              <w:color w:val="FFFFFF"/>
            </w:rPr>
            <w:alias w:val="click Field button to rename or delete"/>
            <w:tag w:val="ListLBFromList=PName"/>
            <w:id w:val="1133754482"/>
            <w:lock w:val="sdtContentLocked"/>
            <w:placeholder>
              <w:docPart w:val="17319974818D403D938956269BEB4076"/>
            </w:placeholder>
            <w:text/>
          </w:sdtPr>
          <w:sdtContent>
            <w:tc>
              <w:tcPr>
                <w:tcW w:w="250" w:type="dxa"/>
                <w:tcBorders>
                  <w:top w:val="nil"/>
                  <w:left w:val="nil"/>
                  <w:bottom w:val="nil"/>
                </w:tcBorders>
                <w:shd w:val="clear" w:color="auto" w:fill="FFFFFF"/>
              </w:tcPr>
              <w:p w14:paraId="57471891" w14:textId="77777777" w:rsidR="00B20E11" w:rsidRPr="001C7FC1" w:rsidRDefault="00B20E11" w:rsidP="001C7FC1">
                <w:pPr>
                  <w:spacing w:line="14" w:lineRule="exact"/>
                  <w:rPr>
                    <w:rStyle w:val="TheFormToolGray"/>
                    <w:color w:val="FFFFFF"/>
                  </w:rPr>
                </w:pPr>
                <w:r w:rsidRPr="001C7FC1">
                  <w:rPr>
                    <w:rStyle w:val="TheFormToolGray"/>
                    <w:color w:val="FFFFFF"/>
                  </w:rPr>
                  <w:t>ChildName</w:t>
                </w:r>
              </w:p>
            </w:tc>
          </w:sdtContent>
        </w:sdt>
        <w:tc>
          <w:tcPr>
            <w:tcW w:w="5280" w:type="dxa"/>
            <w:tcBorders>
              <w:top w:val="nil"/>
            </w:tcBorders>
            <w:shd w:val="clear" w:color="auto" w:fill="FFFFFF"/>
          </w:tcPr>
          <w:p w14:paraId="5D865C9F" w14:textId="77777777" w:rsidR="00B20E11" w:rsidRDefault="00B20E11" w:rsidP="00AB2336">
            <w:pPr>
              <w:rPr>
                <w:rFonts w:ascii="Calibri" w:hAnsi="Calibri"/>
              </w:rPr>
            </w:pPr>
            <w:r>
              <w:rPr>
                <w:rFonts w:ascii="Calibri" w:hAnsi="Calibri"/>
              </w:rPr>
              <w:t>Who are the children?</w:t>
            </w:r>
          </w:p>
          <w:p w14:paraId="069C39D3" w14:textId="77777777" w:rsidR="00B20E11" w:rsidRPr="00F92E86" w:rsidRDefault="00B20E11" w:rsidP="00AB2336">
            <w:pPr>
              <w:jc w:val="right"/>
              <w:rPr>
                <w:rFonts w:ascii="Calibri" w:hAnsi="Calibri"/>
                <w:i/>
                <w:sz w:val="20"/>
              </w:rPr>
            </w:pPr>
            <w:r>
              <w:rPr>
                <w:rFonts w:ascii="Calibri" w:hAnsi="Calibri"/>
                <w:i/>
                <w:sz w:val="20"/>
              </w:rPr>
              <w:t>Leave blank if no children</w:t>
            </w:r>
          </w:p>
        </w:tc>
        <w:tc>
          <w:tcPr>
            <w:tcW w:w="5280" w:type="dxa"/>
            <w:tcBorders>
              <w:top w:val="nil"/>
            </w:tcBorders>
            <w:shd w:val="clear" w:color="auto" w:fill="FFFFFF"/>
          </w:tcPr>
          <w:sdt>
            <w:sdtPr>
              <w:rPr>
                <w:rStyle w:val="TheFormToolBlack"/>
                <w:rFonts w:cs="Calibri"/>
              </w:rPr>
              <w:alias w:val="click Add button to add an item"/>
              <w:id w:val="1864545012"/>
              <w:lock w:val="sdtLocked"/>
              <w:placeholder>
                <w:docPart w:val="17B6E0F4A9464C34B21CE6301E31F1D2"/>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0E556081" w14:textId="05688FF2" w:rsidR="00E20605" w:rsidRDefault="001E65C8" w:rsidP="00AB2336">
                <w:pPr>
                  <w:rPr>
                    <w:rStyle w:val="TheFormToolBlack"/>
                  </w:rPr>
                </w:pPr>
                <w:r w:rsidRPr="001E65C8">
                  <w:rPr>
                    <w:rStyle w:val="TheFormToolBlack"/>
                    <w:rFonts w:cs="Calibri"/>
                  </w:rPr>
                  <w:t>Jacob Doe</w:t>
                </w:r>
              </w:p>
            </w:sdtContent>
          </w:sdt>
          <w:sdt>
            <w:sdtPr>
              <w:rPr>
                <w:rStyle w:val="TheFormToolBlack"/>
                <w:rFonts w:cs="Calibri"/>
              </w:rPr>
              <w:alias w:val="click Add button to add an item"/>
              <w:id w:val="-1655747824"/>
              <w:lock w:val="sdtLocked"/>
              <w:placeholder>
                <w:docPart w:val="AA234FD50C7340199338382045365601"/>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47129644" w14:textId="0AD8D4D7" w:rsidR="001E65C8" w:rsidRDefault="001E65C8" w:rsidP="00AB2336">
                <w:pPr>
                  <w:rPr>
                    <w:rStyle w:val="TheFormToolBlack"/>
                  </w:rPr>
                </w:pPr>
                <w:r w:rsidRPr="001E65C8">
                  <w:rPr>
                    <w:rStyle w:val="TheFormToolBlack"/>
                    <w:rFonts w:cs="Calibri"/>
                  </w:rPr>
                  <w:t>Allison Doe</w:t>
                </w:r>
              </w:p>
            </w:sdtContent>
          </w:sdt>
          <w:sdt>
            <w:sdtPr>
              <w:rPr>
                <w:rStyle w:val="TheFormToolBlack"/>
                <w:rFonts w:cs="Calibri"/>
              </w:rPr>
              <w:alias w:val="click Add button to add an item"/>
              <w:id w:val="652407031"/>
              <w:lock w:val="sdtLocked"/>
              <w:placeholder>
                <w:docPart w:val="AC0B67BBDEDE44E78966CE5AE172636A"/>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3417AFEF" w14:textId="1381EA62" w:rsidR="001E65C8" w:rsidRDefault="001E65C8" w:rsidP="00AB2336">
                <w:pPr>
                  <w:rPr>
                    <w:rStyle w:val="TheFormToolBlack"/>
                  </w:rPr>
                </w:pPr>
                <w:r w:rsidRPr="001E65C8">
                  <w:rPr>
                    <w:rStyle w:val="TheFormToolBlack"/>
                    <w:rFonts w:cs="Calibri"/>
                  </w:rPr>
                  <w:t>Emily Doe</w:t>
                </w:r>
              </w:p>
            </w:sdtContent>
          </w:sdt>
          <w:sdt>
            <w:sdtPr>
              <w:rPr>
                <w:rStyle w:val="TheFormToolBlack"/>
                <w:rFonts w:cs="Calibri"/>
              </w:rPr>
              <w:alias w:val="click Add button to add an item"/>
              <w:id w:val="1073625122"/>
              <w:lock w:val="sdtLocked"/>
              <w:placeholder>
                <w:docPart w:val="A57B4978AF3E4C56A6C2A3A992B4EC83"/>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3CDEB946" w14:textId="7D503AB4" w:rsidR="001E65C8" w:rsidRDefault="001E65C8" w:rsidP="00AB2336">
                <w:pPr>
                  <w:rPr>
                    <w:rStyle w:val="TheFormToolBlack"/>
                  </w:rPr>
                </w:pPr>
                <w:r w:rsidRPr="001E65C8">
                  <w:rPr>
                    <w:rStyle w:val="TheFormToolBlack"/>
                    <w:rFonts w:cs="Calibri"/>
                  </w:rPr>
                  <w:t>Violet Doe</w:t>
                </w:r>
              </w:p>
            </w:sdtContent>
          </w:sdt>
          <w:sdt>
            <w:sdtPr>
              <w:rPr>
                <w:rStyle w:val="TheFormToolBlack"/>
              </w:rPr>
              <w:alias w:val="click Add button to add an item"/>
              <w:id w:val="1641622280"/>
              <w:lock w:val="sdtLocked"/>
              <w:placeholder>
                <w:docPart w:val="E826F1EB34F14495ACE2A91ADCC64208"/>
              </w:placeholder>
              <w:showingPlcHd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EndPr>
              <w:rPr>
                <w:rStyle w:val="TheFormToolBlack"/>
              </w:rPr>
            </w:sdtEndPr>
            <w:sdtContent>
              <w:p w14:paraId="518F8A79" w14:textId="77777777" w:rsidR="001E65C8" w:rsidRDefault="001E65C8" w:rsidP="00AB2336">
                <w:pPr>
                  <w:rPr>
                    <w:rStyle w:val="TheFormToolBlack"/>
                  </w:rPr>
                </w:pPr>
                <w:r w:rsidRPr="001E65C8">
                  <w:rPr>
                    <w:rStyle w:val="PlaceholderText"/>
                    <w:rFonts w:ascii="Calibri" w:hAnsi="Calibri" w:cs="Calibri"/>
                    <w:sz w:val="22"/>
                  </w:rPr>
                  <w:t>[??]</w:t>
                </w:r>
              </w:p>
            </w:sdtContent>
          </w:sdt>
          <w:sdt>
            <w:sdtPr>
              <w:rPr>
                <w:rStyle w:val="TheFormToolBlack"/>
              </w:rPr>
              <w:alias w:val="click Add button to add an item"/>
              <w:id w:val="-754209723"/>
              <w:lock w:val="sdtLocked"/>
              <w:placeholder>
                <w:docPart w:val="DE59C1D831D94F679F5510D9CA6D3B0D"/>
              </w:placeholder>
              <w:showingPlcHd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EndPr>
              <w:rPr>
                <w:rStyle w:val="TheFormToolBlack"/>
              </w:rPr>
            </w:sdtEndPr>
            <w:sdtContent>
              <w:p w14:paraId="67BB6AB3" w14:textId="120C3D8C" w:rsidR="001E65C8" w:rsidRPr="00247BD8" w:rsidRDefault="001E65C8" w:rsidP="00AB2336">
                <w:pPr>
                  <w:rPr>
                    <w:rStyle w:val="TheFormToolBlack"/>
                  </w:rPr>
                </w:pPr>
                <w:r w:rsidRPr="001E65C8">
                  <w:rPr>
                    <w:rStyle w:val="PlaceholderText"/>
                    <w:rFonts w:ascii="Calibri" w:hAnsi="Calibri" w:cs="Calibri"/>
                    <w:sz w:val="22"/>
                  </w:rPr>
                  <w:t>[??]</w:t>
                </w:r>
              </w:p>
            </w:sdtContent>
          </w:sdt>
        </w:tc>
      </w:tr>
      <w:tr w:rsidR="00B20E11" w14:paraId="2549DE61" w14:textId="77777777" w:rsidTr="001E65C8">
        <w:trPr>
          <w:cantSplit/>
        </w:trPr>
        <w:sdt>
          <w:sdtPr>
            <w:rPr>
              <w:rStyle w:val="TheFormToolGray"/>
              <w:color w:val="FFFFFF"/>
            </w:rPr>
            <w:alias w:val="click Field button to rename or delete"/>
            <w:tag w:val="ListLBFromList=PName"/>
            <w:id w:val="-301387743"/>
            <w:lock w:val="sdtContentLocked"/>
            <w:placeholder>
              <w:docPart w:val="D43638C30C3C47DA9DB7684F70BC0DCF"/>
            </w:placeholder>
            <w:text/>
          </w:sdtPr>
          <w:sdtContent>
            <w:tc>
              <w:tcPr>
                <w:tcW w:w="250" w:type="dxa"/>
                <w:tcBorders>
                  <w:top w:val="nil"/>
                  <w:left w:val="nil"/>
                  <w:bottom w:val="nil"/>
                </w:tcBorders>
                <w:shd w:val="clear" w:color="auto" w:fill="FFFFFF"/>
              </w:tcPr>
              <w:p w14:paraId="4464CB58" w14:textId="77777777" w:rsidR="00B20E11" w:rsidRPr="001C7FC1" w:rsidRDefault="00B20E11" w:rsidP="001C7FC1">
                <w:pPr>
                  <w:spacing w:line="14" w:lineRule="exact"/>
                  <w:rPr>
                    <w:rStyle w:val="TheFormToolGray"/>
                    <w:color w:val="FFFFFF"/>
                  </w:rPr>
                </w:pPr>
                <w:r w:rsidRPr="001C7FC1">
                  <w:rPr>
                    <w:rStyle w:val="TheFormToolGray"/>
                    <w:color w:val="FFFFFF"/>
                  </w:rPr>
                  <w:t>GrdName</w:t>
                </w:r>
              </w:p>
            </w:tc>
          </w:sdtContent>
        </w:sdt>
        <w:tc>
          <w:tcPr>
            <w:tcW w:w="5280" w:type="dxa"/>
            <w:tcBorders>
              <w:top w:val="nil"/>
              <w:bottom w:val="single" w:sz="4" w:space="0" w:color="000000"/>
            </w:tcBorders>
            <w:shd w:val="clear" w:color="auto" w:fill="FFFFFF"/>
          </w:tcPr>
          <w:p w14:paraId="69D9B94C" w14:textId="77777777" w:rsidR="00B20E11" w:rsidRPr="006F478F" w:rsidRDefault="00B20E11" w:rsidP="00AB2336">
            <w:pPr>
              <w:rPr>
                <w:rFonts w:ascii="Calibri" w:hAnsi="Calibri"/>
                <w:i/>
              </w:rPr>
            </w:pPr>
            <w:r w:rsidRPr="006F478F">
              <w:rPr>
                <w:rFonts w:ascii="Calibri" w:hAnsi="Calibri"/>
                <w:i/>
              </w:rPr>
              <w:t>If there are children:</w:t>
            </w:r>
          </w:p>
          <w:p w14:paraId="60A679A4" w14:textId="77777777" w:rsidR="00B20E11" w:rsidRDefault="00B20E11" w:rsidP="00AB2336">
            <w:pPr>
              <w:ind w:left="350"/>
              <w:rPr>
                <w:rFonts w:ascii="Calibri" w:hAnsi="Calibri"/>
              </w:rPr>
            </w:pPr>
            <w:r>
              <w:rPr>
                <w:rFonts w:ascii="Calibri" w:hAnsi="Calibri"/>
              </w:rPr>
              <w:t>Select nominated guardians in order.  If there is a spouse, list the spouse first.</w:t>
            </w:r>
          </w:p>
          <w:p w14:paraId="6D956B08" w14:textId="77777777" w:rsidR="00B20E11" w:rsidRPr="006F478F" w:rsidRDefault="00B20E11" w:rsidP="00AB2336">
            <w:pPr>
              <w:ind w:left="350"/>
              <w:jc w:val="right"/>
              <w:rPr>
                <w:rFonts w:ascii="Calibri" w:hAnsi="Calibri"/>
                <w:i/>
                <w:sz w:val="20"/>
              </w:rPr>
            </w:pPr>
            <w:r w:rsidRPr="006F478F">
              <w:rPr>
                <w:rFonts w:ascii="Calibri" w:hAnsi="Calibri"/>
                <w:i/>
                <w:sz w:val="20"/>
              </w:rPr>
              <w:t>Leave blank if there are no children</w:t>
            </w:r>
          </w:p>
        </w:tc>
        <w:tc>
          <w:tcPr>
            <w:tcW w:w="5280" w:type="dxa"/>
            <w:tcBorders>
              <w:top w:val="nil"/>
              <w:bottom w:val="single" w:sz="4" w:space="0" w:color="000000"/>
            </w:tcBorders>
            <w:shd w:val="clear" w:color="auto" w:fill="FFFFFF"/>
          </w:tcPr>
          <w:sdt>
            <w:sdtPr>
              <w:rPr>
                <w:rStyle w:val="TheFormToolBlack"/>
                <w:rFonts w:cs="Calibri"/>
              </w:rPr>
              <w:alias w:val="click Add button to add an item"/>
              <w:id w:val="-2053921568"/>
              <w:lock w:val="sdtLocked"/>
              <w:placeholder>
                <w:docPart w:val="57CCEC0550B846EFA4798BD27C707B51"/>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635E98DF" w14:textId="450A3A35" w:rsidR="00E20605" w:rsidRDefault="001E65C8" w:rsidP="00AB2336">
                <w:pPr>
                  <w:rPr>
                    <w:rStyle w:val="TheFormToolBlack"/>
                  </w:rPr>
                </w:pPr>
                <w:r w:rsidRPr="001E65C8">
                  <w:rPr>
                    <w:rStyle w:val="TheFormToolBlack"/>
                    <w:rFonts w:cs="Calibri"/>
                  </w:rPr>
                  <w:t>Dan Doe</w:t>
                </w:r>
              </w:p>
            </w:sdtContent>
          </w:sdt>
          <w:sdt>
            <w:sdtPr>
              <w:rPr>
                <w:rStyle w:val="TheFormToolBlack"/>
                <w:rFonts w:cs="Calibri"/>
              </w:rPr>
              <w:alias w:val="click Add button to add an item"/>
              <w:id w:val="800887200"/>
              <w:lock w:val="sdtLocked"/>
              <w:placeholder>
                <w:docPart w:val="E3D23508109048BB8304F0E329F686E5"/>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3E889468" w14:textId="679DEB17" w:rsidR="001E65C8" w:rsidRDefault="001E65C8" w:rsidP="00AB2336">
                <w:pPr>
                  <w:rPr>
                    <w:rStyle w:val="TheFormToolBlack"/>
                  </w:rPr>
                </w:pPr>
                <w:r w:rsidRPr="001E65C8">
                  <w:rPr>
                    <w:rStyle w:val="TheFormToolBlack"/>
                    <w:rFonts w:cs="Calibri"/>
                  </w:rPr>
                  <w:t>Amanda Doe</w:t>
                </w:r>
              </w:p>
            </w:sdtContent>
          </w:sdt>
          <w:sdt>
            <w:sdtPr>
              <w:rPr>
                <w:rStyle w:val="TheFormToolBlack"/>
              </w:rPr>
              <w:alias w:val="click Add button to add an item"/>
              <w:id w:val="-1455782219"/>
              <w:lock w:val="sdtLocked"/>
              <w:placeholder>
                <w:docPart w:val="2217D29CCB654029BB68A14F1AC2FC9D"/>
              </w:placeholder>
              <w:showingPlcHd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EndPr>
              <w:rPr>
                <w:rStyle w:val="TheFormToolBlack"/>
              </w:rPr>
            </w:sdtEndPr>
            <w:sdtContent>
              <w:p w14:paraId="4C77A6E1" w14:textId="00362B61" w:rsidR="001E65C8" w:rsidRPr="00143C8D" w:rsidRDefault="001E65C8" w:rsidP="00AB2336">
                <w:pPr>
                  <w:rPr>
                    <w:rStyle w:val="TheFormToolBlack"/>
                  </w:rPr>
                </w:pPr>
                <w:r w:rsidRPr="001E65C8">
                  <w:rPr>
                    <w:rStyle w:val="PlaceholderText"/>
                    <w:rFonts w:ascii="Calibri" w:hAnsi="Calibri" w:cs="Calibri"/>
                    <w:sz w:val="22"/>
                  </w:rPr>
                  <w:t>[??]</w:t>
                </w:r>
              </w:p>
            </w:sdtContent>
          </w:sdt>
        </w:tc>
      </w:tr>
      <w:tr w:rsidR="00B20E11" w14:paraId="3C4A1B61" w14:textId="77777777" w:rsidTr="001E65C8">
        <w:trPr>
          <w:cantSplit/>
        </w:trPr>
        <w:sdt>
          <w:sdtPr>
            <w:rPr>
              <w:rStyle w:val="TheFormToolGray"/>
              <w:color w:val="FFFFFF"/>
            </w:rPr>
            <w:alias w:val="click Field button to rename or delete"/>
            <w:tag w:val="ListLBFromList=PName"/>
            <w:id w:val="-1267925873"/>
            <w:lock w:val="sdtContentLocked"/>
            <w:placeholder>
              <w:docPart w:val="BFDAE4CB2EB645F58BDCA8960FF383DD"/>
            </w:placeholder>
            <w:text/>
          </w:sdtPr>
          <w:sdtContent>
            <w:tc>
              <w:tcPr>
                <w:tcW w:w="250" w:type="dxa"/>
                <w:tcBorders>
                  <w:top w:val="nil"/>
                  <w:left w:val="nil"/>
                  <w:bottom w:val="nil"/>
                </w:tcBorders>
                <w:shd w:val="clear" w:color="auto" w:fill="FFFFFF"/>
              </w:tcPr>
              <w:p w14:paraId="1DE50482" w14:textId="77777777" w:rsidR="00B20E11" w:rsidRPr="001C7FC1" w:rsidRDefault="00B20E11" w:rsidP="001C7FC1">
                <w:pPr>
                  <w:spacing w:line="14" w:lineRule="exact"/>
                  <w:rPr>
                    <w:rStyle w:val="TheFormToolGray"/>
                    <w:color w:val="FFFFFF"/>
                  </w:rPr>
                </w:pPr>
                <w:r w:rsidRPr="001C7FC1">
                  <w:rPr>
                    <w:rStyle w:val="TheFormToolGray"/>
                    <w:color w:val="FFFFFF"/>
                  </w:rPr>
                  <w:t>PRName</w:t>
                </w:r>
              </w:p>
            </w:tc>
          </w:sdtContent>
        </w:sdt>
        <w:tc>
          <w:tcPr>
            <w:tcW w:w="5280" w:type="dxa"/>
            <w:shd w:val="clear" w:color="auto" w:fill="FFFFFF"/>
          </w:tcPr>
          <w:p w14:paraId="75EABDD3" w14:textId="7CD9AAF2" w:rsidR="00B20E11" w:rsidRDefault="00B20E11" w:rsidP="00AB2336">
            <w:pPr>
              <w:rPr>
                <w:rFonts w:ascii="Calibri" w:hAnsi="Calibri"/>
              </w:rPr>
            </w:pPr>
            <w:r>
              <w:rPr>
                <w:rFonts w:ascii="Calibri" w:hAnsi="Calibri"/>
              </w:rPr>
              <w:t>Select nominated executors in order</w:t>
            </w:r>
            <w:r w:rsidR="00E20605">
              <w:rPr>
                <w:rFonts w:ascii="Calibri" w:hAnsi="Calibri"/>
              </w:rPr>
              <w:t xml:space="preserve"> </w:t>
            </w:r>
            <w:r w:rsidR="00E20605">
              <w:rPr>
                <w:rFonts w:ascii="Calibri" w:hAnsi="Calibri"/>
              </w:rPr>
              <w:fldChar w:fldCharType="begin"/>
            </w:r>
            <w:r w:rsidR="00E20605">
              <w:rPr>
                <w:rFonts w:ascii="Calibri" w:hAnsi="Calibri"/>
              </w:rPr>
              <w:instrText xml:space="preserve"> MACROBUTTON  modTFTEntry.aaaRefreshAnswers Dbl-Clk to Refrsh </w:instrText>
            </w:r>
            <w:r w:rsidR="00E20605">
              <w:rPr>
                <w:rFonts w:ascii="Calibri" w:hAnsi="Calibri"/>
              </w:rPr>
              <w:fldChar w:fldCharType="end"/>
            </w:r>
          </w:p>
        </w:tc>
        <w:tc>
          <w:tcPr>
            <w:tcW w:w="5280" w:type="dxa"/>
            <w:shd w:val="clear" w:color="auto" w:fill="FFFFFF"/>
          </w:tcPr>
          <w:sdt>
            <w:sdtPr>
              <w:rPr>
                <w:rStyle w:val="TheFormToolBlack"/>
                <w:rFonts w:cs="Calibri"/>
              </w:rPr>
              <w:alias w:val="click Add button to add an item"/>
              <w:id w:val="1507555912"/>
              <w:lock w:val="sdtLocked"/>
              <w:placeholder>
                <w:docPart w:val="9734E837E7524EF7AD35341C14E6200B"/>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7084B9B5" w14:textId="4FD18799" w:rsidR="00E20605" w:rsidRDefault="001E65C8" w:rsidP="00AB2336">
                <w:pPr>
                  <w:rPr>
                    <w:rStyle w:val="TheFormToolBlack"/>
                  </w:rPr>
                </w:pPr>
                <w:r w:rsidRPr="001E65C8">
                  <w:rPr>
                    <w:rStyle w:val="TheFormToolBlack"/>
                    <w:rFonts w:cs="Calibri"/>
                  </w:rPr>
                  <w:t>Dan Doe</w:t>
                </w:r>
              </w:p>
            </w:sdtContent>
          </w:sdt>
          <w:sdt>
            <w:sdtPr>
              <w:rPr>
                <w:rStyle w:val="TheFormToolBlack"/>
                <w:rFonts w:cs="Calibri"/>
              </w:rPr>
              <w:alias w:val="click Add button to add an item"/>
              <w:id w:val="-727765569"/>
              <w:lock w:val="sdtLocked"/>
              <w:placeholder>
                <w:docPart w:val="898541223F1C4F94869322B5F7903B44"/>
              </w:placeholde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Content>
              <w:p w14:paraId="1C5903DE" w14:textId="66E48642" w:rsidR="001E65C8" w:rsidRDefault="001E65C8" w:rsidP="00AB2336">
                <w:pPr>
                  <w:rPr>
                    <w:rStyle w:val="TheFormToolBlack"/>
                  </w:rPr>
                </w:pPr>
                <w:r w:rsidRPr="001E65C8">
                  <w:rPr>
                    <w:rStyle w:val="TheFormToolBlack"/>
                    <w:rFonts w:cs="Calibri"/>
                  </w:rPr>
                  <w:t>Amanda Doe</w:t>
                </w:r>
              </w:p>
            </w:sdtContent>
          </w:sdt>
          <w:sdt>
            <w:sdtPr>
              <w:rPr>
                <w:rStyle w:val="TheFormToolBlack"/>
              </w:rPr>
              <w:alias w:val="click Add button to add an item"/>
              <w:id w:val="-1005122219"/>
              <w:lock w:val="sdtLocked"/>
              <w:placeholder>
                <w:docPart w:val="D0D4106BD4E44780BDD315A00E15448D"/>
              </w:placeholder>
              <w:showingPlcHdr/>
              <w:dropDownList>
                <w:listItem w:displayText="[??]" w:value="[??]"/>
                <w:listItem w:displayText="Dan Doe" w:value="Dan Doe"/>
                <w:listItem w:displayText="Amanda Doe" w:value="Amanda Doe"/>
                <w:listItem w:displayText="Jacob Doe" w:value="Jacob Doe"/>
                <w:listItem w:displayText="Allison Doe" w:value="Allison Doe"/>
                <w:listItem w:displayText="Emily Doe" w:value="Emily Doe"/>
                <w:listItem w:displayText="Violet Doe" w:value="Violet Doe"/>
              </w:dropDownList>
            </w:sdtPr>
            <w:sdtEndPr>
              <w:rPr>
                <w:rStyle w:val="TheFormToolBlack"/>
                <w:rFonts w:cs="Calibri"/>
                <w:color w:val="auto"/>
              </w:rPr>
            </w:sdtEndPr>
            <w:sdtContent>
              <w:p w14:paraId="27247285" w14:textId="42C7C4A2" w:rsidR="001E65C8" w:rsidRPr="00E20605" w:rsidRDefault="001E65C8" w:rsidP="00AB2336">
                <w:pPr>
                  <w:rPr>
                    <w:rStyle w:val="TheFormToolBlack"/>
                    <w:rFonts w:cs="Calibri"/>
                    <w:color w:val="auto"/>
                  </w:rPr>
                </w:pPr>
                <w:r w:rsidRPr="001E65C8">
                  <w:rPr>
                    <w:rStyle w:val="PlaceholderText"/>
                    <w:rFonts w:ascii="Calibri" w:hAnsi="Calibri" w:cs="Calibri"/>
                    <w:sz w:val="22"/>
                  </w:rPr>
                  <w:t>[??]</w:t>
                </w:r>
              </w:p>
            </w:sdtContent>
          </w:sdt>
        </w:tc>
      </w:tr>
      <w:tr w:rsidR="001C7FC1" w14:paraId="6D15B02E" w14:textId="77777777" w:rsidTr="001E65C8">
        <w:trPr>
          <w:cantSplit/>
          <w:trHeight w:hRule="exact" w:val="20"/>
        </w:trPr>
        <w:sdt>
          <w:sdtPr>
            <w:rPr>
              <w:rStyle w:val="TheFormToolGray"/>
              <w:color w:val="FFFFFF"/>
            </w:rPr>
            <w:alias w:val="click Field button to rename or delete"/>
            <w:tag w:val="AAA"/>
            <w:id w:val="264124948"/>
            <w:lock w:val="sdtContentLocked"/>
            <w:placeholder>
              <w:docPart w:val="628C9AB1DC264CD6B44A435F0902719D"/>
            </w:placeholder>
            <w:text/>
          </w:sdtPr>
          <w:sdtContent>
            <w:tc>
              <w:tcPr>
                <w:tcW w:w="250" w:type="dxa"/>
                <w:tcBorders>
                  <w:top w:val="nil"/>
                  <w:left w:val="nil"/>
                  <w:bottom w:val="nil"/>
                </w:tcBorders>
                <w:shd w:val="clear" w:color="auto" w:fill="FFFFFF"/>
              </w:tcPr>
              <w:p w14:paraId="02092186" w14:textId="77777777" w:rsidR="001C7FC1" w:rsidRPr="001C7FC1" w:rsidRDefault="001C7FC1" w:rsidP="001C7FC1">
                <w:pPr>
                  <w:spacing w:line="14" w:lineRule="exact"/>
                  <w:rPr>
                    <w:rStyle w:val="TheFormToolGray"/>
                    <w:color w:val="FFFFFF"/>
                  </w:rPr>
                </w:pPr>
                <w:r w:rsidRPr="001C7FC1">
                  <w:rPr>
                    <w:rStyle w:val="TheFormToolGray"/>
                    <w:color w:val="FFFFFF"/>
                  </w:rPr>
                  <w:t>TFTWrapper</w:t>
                </w:r>
              </w:p>
            </w:tc>
          </w:sdtContent>
        </w:sdt>
        <w:tc>
          <w:tcPr>
            <w:tcW w:w="5280" w:type="dxa"/>
            <w:tcBorders>
              <w:bottom w:val="single" w:sz="4" w:space="0" w:color="000000"/>
            </w:tcBorders>
            <w:shd w:val="clear" w:color="auto" w:fill="FFFFFF"/>
          </w:tcPr>
          <w:p w14:paraId="3357B785" w14:textId="77777777" w:rsidR="001C7FC1" w:rsidRDefault="001C7FC1" w:rsidP="00AB2336">
            <w:pPr>
              <w:rPr>
                <w:rFonts w:ascii="Calibri" w:hAnsi="Calibri"/>
              </w:rPr>
            </w:pPr>
          </w:p>
        </w:tc>
        <w:tc>
          <w:tcPr>
            <w:tcW w:w="5280" w:type="dxa"/>
            <w:tcBorders>
              <w:bottom w:val="single" w:sz="4" w:space="0" w:color="000000"/>
            </w:tcBorders>
            <w:shd w:val="clear" w:color="auto" w:fill="FFFFFF"/>
          </w:tcPr>
          <w:p w14:paraId="472838BE" w14:textId="77777777" w:rsidR="001C7FC1" w:rsidRPr="001C7FC1" w:rsidRDefault="001C7FC1" w:rsidP="00AB2336">
            <w:pPr>
              <w:rPr>
                <w:rStyle w:val="TheFormToolBlack"/>
              </w:rPr>
            </w:pPr>
            <w:r w:rsidRPr="001C7FC1">
              <w:rPr>
                <w:rStyle w:val="TheFormToolBlack"/>
              </w:rPr>
              <w:t>IICLE Will</w:t>
            </w:r>
          </w:p>
        </w:tc>
      </w:tr>
    </w:tbl>
    <w:p w14:paraId="7414C8C6" w14:textId="77777777" w:rsidR="00C75AB3" w:rsidRDefault="00C75AB3"/>
    <w:sectPr w:rsidR="00C75AB3" w:rsidSect="00D0145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AB022" w14:textId="77777777" w:rsidR="002A0B98" w:rsidRDefault="002A0B98" w:rsidP="00D0145D">
      <w:r>
        <w:separator/>
      </w:r>
    </w:p>
  </w:endnote>
  <w:endnote w:type="continuationSeparator" w:id="0">
    <w:p w14:paraId="2D8115D7" w14:textId="77777777" w:rsidR="002A0B98" w:rsidRDefault="002A0B98" w:rsidP="00D01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E08E" w14:textId="77777777" w:rsidR="001E65C8" w:rsidRDefault="001E6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8B60E" w14:textId="77777777" w:rsidR="00D0145D" w:rsidRDefault="00D0145D" w:rsidP="00D0145D">
    <w:pPr>
      <w:pStyle w:val="Footer"/>
      <w:jc w:val="center"/>
    </w:pPr>
    <w:r>
      <w:t xml:space="preserve">- </w:t>
    </w:r>
    <w:r>
      <w:fldChar w:fldCharType="begin"/>
    </w:r>
    <w:r>
      <w:instrText xml:space="preserve"> PAGE   \* MERGEFORMAT </w:instrText>
    </w:r>
    <w:r>
      <w:fldChar w:fldCharType="separate"/>
    </w:r>
    <w:r w:rsidR="001C7FC1">
      <w:rPr>
        <w:noProof/>
      </w:rPr>
      <w:t>2</w:t>
    </w:r>
    <w:r>
      <w:rPr>
        <w:noProof/>
      </w:rPr>
      <w:fldChar w:fldCharType="end"/>
    </w:r>
    <w:r>
      <w:rPr>
        <w:noProo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A6ED7" w14:textId="77777777" w:rsidR="001E65C8" w:rsidRDefault="001E6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F0AE9" w14:textId="77777777" w:rsidR="002A0B98" w:rsidRDefault="002A0B98" w:rsidP="00D0145D">
      <w:r>
        <w:separator/>
      </w:r>
    </w:p>
  </w:footnote>
  <w:footnote w:type="continuationSeparator" w:id="0">
    <w:p w14:paraId="07B623BE" w14:textId="77777777" w:rsidR="002A0B98" w:rsidRDefault="002A0B98" w:rsidP="00D01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A1301" w14:textId="77777777" w:rsidR="001E65C8" w:rsidRDefault="001E6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E9F88" w14:textId="77777777" w:rsidR="001E65C8" w:rsidRDefault="001E65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C308" w14:textId="77777777" w:rsidR="001E65C8" w:rsidRDefault="001E6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D03FE"/>
    <w:multiLevelType w:val="multilevel"/>
    <w:tmpl w:val="E1D442F0"/>
    <w:name w:val="Snapoutline"/>
    <w:lvl w:ilvl="0">
      <w:start w:val="1"/>
      <w:numFmt w:val="decimal"/>
      <w:lvlText w:val="Article %1"/>
      <w:lvlJc w:val="left"/>
      <w:pPr>
        <w:ind w:left="360" w:hanging="360"/>
      </w:pPr>
      <w:rPr>
        <w:caps w:val="0"/>
      </w:rPr>
    </w:lvl>
    <w:lvl w:ilvl="1">
      <w:start w:val="1"/>
      <w:numFmt w:val="decimal"/>
      <w:lvlText w:val="%1.%2"/>
      <w:lvlJc w:val="left"/>
      <w:pPr>
        <w:ind w:left="720" w:hanging="360"/>
      </w:pPr>
      <w:rPr>
        <w:caps w:val="0"/>
      </w:rPr>
    </w:lvl>
    <w:lvl w:ilvl="2">
      <w:start w:val="1"/>
      <w:numFmt w:val="lowerLetter"/>
      <w:lvlText w:val="(%3)"/>
      <w:lvlJc w:val="left"/>
      <w:pPr>
        <w:ind w:left="1080" w:hanging="360"/>
      </w:pPr>
      <w:rPr>
        <w:caps w:val="0"/>
      </w:rPr>
    </w:lvl>
    <w:lvl w:ilvl="3">
      <w:start w:val="1"/>
      <w:numFmt w:val="decimal"/>
      <w:lvlText w:val="(%4)"/>
      <w:lvlJc w:val="left"/>
      <w:pPr>
        <w:ind w:left="1440" w:hanging="360"/>
      </w:pPr>
      <w:rPr>
        <w:caps w:val="0"/>
      </w:rPr>
    </w:lvl>
    <w:lvl w:ilvl="4">
      <w:start w:val="1"/>
      <w:numFmt w:val="lowerRoman"/>
      <w:lvlText w:val="(%5)"/>
      <w:lvlJc w:val="left"/>
      <w:pPr>
        <w:ind w:left="1800" w:hanging="360"/>
      </w:pPr>
      <w:rPr>
        <w:caps w:val="0"/>
      </w:rPr>
    </w:lvl>
    <w:lvl w:ilvl="5">
      <w:start w:val="1"/>
      <w:numFmt w:val="upperRoman"/>
      <w:lvlText w:val="%6."/>
      <w:lvlJc w:val="left"/>
      <w:pPr>
        <w:ind w:left="2160" w:hanging="360"/>
      </w:pPr>
      <w:rPr>
        <w:caps w:val="0"/>
      </w:rPr>
    </w:lvl>
    <w:lvl w:ilvl="6">
      <w:start w:val="1"/>
      <w:numFmt w:val="upperLetter"/>
      <w:lvlText w:val="%7."/>
      <w:lvlJc w:val="left"/>
      <w:pPr>
        <w:ind w:left="2520" w:hanging="360"/>
      </w:pPr>
      <w:rPr>
        <w:caps w:val="0"/>
      </w:rPr>
    </w:lvl>
    <w:lvl w:ilvl="7">
      <w:start w:val="1"/>
      <w:numFmt w:val="decimal"/>
      <w:lvlText w:val="%8."/>
      <w:lvlJc w:val="left"/>
      <w:pPr>
        <w:ind w:left="2880" w:hanging="360"/>
      </w:pPr>
      <w:rPr>
        <w:caps w:val="0"/>
      </w:rPr>
    </w:lvl>
    <w:lvl w:ilvl="8">
      <w:start w:val="1"/>
      <w:numFmt w:val="lowerLetter"/>
      <w:lvlText w:val="%9."/>
      <w:lvlJc w:val="left"/>
      <w:pPr>
        <w:ind w:left="3240" w:hanging="360"/>
      </w:pPr>
      <w:rPr>
        <w:caps w:val="0"/>
      </w:rPr>
    </w:lvl>
  </w:abstractNum>
  <w:num w:numId="1" w16cid:durableId="177524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605"/>
    <w:rsid w:val="00001A60"/>
    <w:rsid w:val="00002807"/>
    <w:rsid w:val="00002AC0"/>
    <w:rsid w:val="0000467E"/>
    <w:rsid w:val="00016561"/>
    <w:rsid w:val="00017940"/>
    <w:rsid w:val="00036358"/>
    <w:rsid w:val="0004719F"/>
    <w:rsid w:val="0005344E"/>
    <w:rsid w:val="00063B78"/>
    <w:rsid w:val="00066114"/>
    <w:rsid w:val="00066825"/>
    <w:rsid w:val="000751D6"/>
    <w:rsid w:val="00094A3D"/>
    <w:rsid w:val="000A01A6"/>
    <w:rsid w:val="000A2714"/>
    <w:rsid w:val="000A296E"/>
    <w:rsid w:val="000B2EFC"/>
    <w:rsid w:val="000B5E53"/>
    <w:rsid w:val="000B75FF"/>
    <w:rsid w:val="000C32EA"/>
    <w:rsid w:val="000C3B6D"/>
    <w:rsid w:val="000C7005"/>
    <w:rsid w:val="000D1DD4"/>
    <w:rsid w:val="000D7E9F"/>
    <w:rsid w:val="000E3E4F"/>
    <w:rsid w:val="000F2D34"/>
    <w:rsid w:val="00103043"/>
    <w:rsid w:val="0010311B"/>
    <w:rsid w:val="00113C62"/>
    <w:rsid w:val="001145E3"/>
    <w:rsid w:val="00123621"/>
    <w:rsid w:val="001334D5"/>
    <w:rsid w:val="00134136"/>
    <w:rsid w:val="00135428"/>
    <w:rsid w:val="00136C08"/>
    <w:rsid w:val="00141BC1"/>
    <w:rsid w:val="001550E6"/>
    <w:rsid w:val="001565DD"/>
    <w:rsid w:val="001565E2"/>
    <w:rsid w:val="00163EBE"/>
    <w:rsid w:val="00163F9F"/>
    <w:rsid w:val="00165D54"/>
    <w:rsid w:val="00165F9C"/>
    <w:rsid w:val="00171A6C"/>
    <w:rsid w:val="001725F7"/>
    <w:rsid w:val="00172E2F"/>
    <w:rsid w:val="00173E01"/>
    <w:rsid w:val="00174FB3"/>
    <w:rsid w:val="001950CD"/>
    <w:rsid w:val="001A3E60"/>
    <w:rsid w:val="001A703B"/>
    <w:rsid w:val="001C7FC1"/>
    <w:rsid w:val="001D5BDB"/>
    <w:rsid w:val="001D5C4D"/>
    <w:rsid w:val="001D75EE"/>
    <w:rsid w:val="001E088D"/>
    <w:rsid w:val="001E2C82"/>
    <w:rsid w:val="001E5F04"/>
    <w:rsid w:val="001E65C8"/>
    <w:rsid w:val="001E7AD0"/>
    <w:rsid w:val="001F12D9"/>
    <w:rsid w:val="001F32C3"/>
    <w:rsid w:val="001F6250"/>
    <w:rsid w:val="00201874"/>
    <w:rsid w:val="002043E5"/>
    <w:rsid w:val="002175C8"/>
    <w:rsid w:val="00226D99"/>
    <w:rsid w:val="00227FF5"/>
    <w:rsid w:val="0023199F"/>
    <w:rsid w:val="00240C41"/>
    <w:rsid w:val="00244BE0"/>
    <w:rsid w:val="00250734"/>
    <w:rsid w:val="00253C0B"/>
    <w:rsid w:val="002561BF"/>
    <w:rsid w:val="00265617"/>
    <w:rsid w:val="00270E9D"/>
    <w:rsid w:val="002714A6"/>
    <w:rsid w:val="00275602"/>
    <w:rsid w:val="002931AB"/>
    <w:rsid w:val="002A0B98"/>
    <w:rsid w:val="002A488F"/>
    <w:rsid w:val="002B074F"/>
    <w:rsid w:val="002B0D3C"/>
    <w:rsid w:val="002B2D26"/>
    <w:rsid w:val="002B3A5B"/>
    <w:rsid w:val="002B3D28"/>
    <w:rsid w:val="002C5815"/>
    <w:rsid w:val="002C747E"/>
    <w:rsid w:val="002D5318"/>
    <w:rsid w:val="002D71AA"/>
    <w:rsid w:val="002E0EE9"/>
    <w:rsid w:val="002E1046"/>
    <w:rsid w:val="002E1DF1"/>
    <w:rsid w:val="002E2811"/>
    <w:rsid w:val="002E355B"/>
    <w:rsid w:val="002F4A97"/>
    <w:rsid w:val="002F6EF8"/>
    <w:rsid w:val="002F75A6"/>
    <w:rsid w:val="002F79C2"/>
    <w:rsid w:val="002F7A99"/>
    <w:rsid w:val="002F7CA4"/>
    <w:rsid w:val="0030210E"/>
    <w:rsid w:val="00304891"/>
    <w:rsid w:val="00305A28"/>
    <w:rsid w:val="003111D2"/>
    <w:rsid w:val="00321AB1"/>
    <w:rsid w:val="00321B2B"/>
    <w:rsid w:val="00325A54"/>
    <w:rsid w:val="00325E7C"/>
    <w:rsid w:val="00327EC6"/>
    <w:rsid w:val="003342C5"/>
    <w:rsid w:val="00335454"/>
    <w:rsid w:val="00346A33"/>
    <w:rsid w:val="00352E5E"/>
    <w:rsid w:val="003567F5"/>
    <w:rsid w:val="003576B9"/>
    <w:rsid w:val="00357F7B"/>
    <w:rsid w:val="00377E02"/>
    <w:rsid w:val="003823C0"/>
    <w:rsid w:val="00384894"/>
    <w:rsid w:val="00385D55"/>
    <w:rsid w:val="00387923"/>
    <w:rsid w:val="00390A20"/>
    <w:rsid w:val="00393313"/>
    <w:rsid w:val="00394C49"/>
    <w:rsid w:val="003971D9"/>
    <w:rsid w:val="003A293D"/>
    <w:rsid w:val="003A2FAC"/>
    <w:rsid w:val="003A55A2"/>
    <w:rsid w:val="003A5AB9"/>
    <w:rsid w:val="003A61CC"/>
    <w:rsid w:val="003B34F3"/>
    <w:rsid w:val="003C7C99"/>
    <w:rsid w:val="003D7D13"/>
    <w:rsid w:val="003F025D"/>
    <w:rsid w:val="003F13FF"/>
    <w:rsid w:val="003F3C42"/>
    <w:rsid w:val="003F7577"/>
    <w:rsid w:val="004256F6"/>
    <w:rsid w:val="0043083D"/>
    <w:rsid w:val="0045053C"/>
    <w:rsid w:val="00461B2E"/>
    <w:rsid w:val="00465E77"/>
    <w:rsid w:val="00470EB5"/>
    <w:rsid w:val="0047125B"/>
    <w:rsid w:val="00472F88"/>
    <w:rsid w:val="00474312"/>
    <w:rsid w:val="00474861"/>
    <w:rsid w:val="00477BF7"/>
    <w:rsid w:val="00480543"/>
    <w:rsid w:val="00484466"/>
    <w:rsid w:val="00490132"/>
    <w:rsid w:val="00491BBA"/>
    <w:rsid w:val="004920C5"/>
    <w:rsid w:val="004974C2"/>
    <w:rsid w:val="004A4147"/>
    <w:rsid w:val="004A60F2"/>
    <w:rsid w:val="004B4B06"/>
    <w:rsid w:val="004B54AE"/>
    <w:rsid w:val="004C12E8"/>
    <w:rsid w:val="004C380F"/>
    <w:rsid w:val="004C463F"/>
    <w:rsid w:val="004D39EE"/>
    <w:rsid w:val="004E1244"/>
    <w:rsid w:val="004E19BF"/>
    <w:rsid w:val="004E1B25"/>
    <w:rsid w:val="004F013D"/>
    <w:rsid w:val="004F0D8C"/>
    <w:rsid w:val="004F2CB5"/>
    <w:rsid w:val="004F4B40"/>
    <w:rsid w:val="004F6852"/>
    <w:rsid w:val="004F6C2F"/>
    <w:rsid w:val="00501BAE"/>
    <w:rsid w:val="00504909"/>
    <w:rsid w:val="005079AD"/>
    <w:rsid w:val="005100C1"/>
    <w:rsid w:val="00521BE4"/>
    <w:rsid w:val="00524582"/>
    <w:rsid w:val="00524C23"/>
    <w:rsid w:val="00560EF7"/>
    <w:rsid w:val="00565F29"/>
    <w:rsid w:val="00583947"/>
    <w:rsid w:val="0059059F"/>
    <w:rsid w:val="00592D70"/>
    <w:rsid w:val="005A5471"/>
    <w:rsid w:val="005B1D1C"/>
    <w:rsid w:val="005B3457"/>
    <w:rsid w:val="005B511E"/>
    <w:rsid w:val="005C1704"/>
    <w:rsid w:val="005C7C63"/>
    <w:rsid w:val="005D15E3"/>
    <w:rsid w:val="005D1693"/>
    <w:rsid w:val="005D1F02"/>
    <w:rsid w:val="005D2FE8"/>
    <w:rsid w:val="005E3B99"/>
    <w:rsid w:val="005F22E5"/>
    <w:rsid w:val="0061140C"/>
    <w:rsid w:val="0061585D"/>
    <w:rsid w:val="006173A8"/>
    <w:rsid w:val="00622962"/>
    <w:rsid w:val="006316DD"/>
    <w:rsid w:val="0063317E"/>
    <w:rsid w:val="006353FF"/>
    <w:rsid w:val="00636A02"/>
    <w:rsid w:val="006409C6"/>
    <w:rsid w:val="00640CE8"/>
    <w:rsid w:val="006416B1"/>
    <w:rsid w:val="00643213"/>
    <w:rsid w:val="00643316"/>
    <w:rsid w:val="00647CAC"/>
    <w:rsid w:val="0065214C"/>
    <w:rsid w:val="00657C9F"/>
    <w:rsid w:val="00663EAC"/>
    <w:rsid w:val="00667EBD"/>
    <w:rsid w:val="00671ED1"/>
    <w:rsid w:val="0067280B"/>
    <w:rsid w:val="00674809"/>
    <w:rsid w:val="0067708C"/>
    <w:rsid w:val="00686B25"/>
    <w:rsid w:val="00697B32"/>
    <w:rsid w:val="006A3AD1"/>
    <w:rsid w:val="006B1A5E"/>
    <w:rsid w:val="006B2B61"/>
    <w:rsid w:val="006B4AC8"/>
    <w:rsid w:val="006C3BF9"/>
    <w:rsid w:val="006C4747"/>
    <w:rsid w:val="006D0030"/>
    <w:rsid w:val="006D2AFB"/>
    <w:rsid w:val="006E13B7"/>
    <w:rsid w:val="006E18A1"/>
    <w:rsid w:val="006E2D74"/>
    <w:rsid w:val="006E319B"/>
    <w:rsid w:val="006E3833"/>
    <w:rsid w:val="006F5152"/>
    <w:rsid w:val="006F5D58"/>
    <w:rsid w:val="00700CCA"/>
    <w:rsid w:val="00710A57"/>
    <w:rsid w:val="00710E20"/>
    <w:rsid w:val="0071690E"/>
    <w:rsid w:val="00725309"/>
    <w:rsid w:val="00725DDE"/>
    <w:rsid w:val="00726D26"/>
    <w:rsid w:val="007326D0"/>
    <w:rsid w:val="007435A7"/>
    <w:rsid w:val="0075111F"/>
    <w:rsid w:val="00755C16"/>
    <w:rsid w:val="00760713"/>
    <w:rsid w:val="007616AD"/>
    <w:rsid w:val="00763843"/>
    <w:rsid w:val="00765301"/>
    <w:rsid w:val="00765844"/>
    <w:rsid w:val="00775FB9"/>
    <w:rsid w:val="007919F4"/>
    <w:rsid w:val="00791F00"/>
    <w:rsid w:val="0079405F"/>
    <w:rsid w:val="007A0A90"/>
    <w:rsid w:val="007A2578"/>
    <w:rsid w:val="007A3B72"/>
    <w:rsid w:val="007A5C09"/>
    <w:rsid w:val="007B2719"/>
    <w:rsid w:val="007C1E2A"/>
    <w:rsid w:val="007C3291"/>
    <w:rsid w:val="007D2A26"/>
    <w:rsid w:val="007D36A7"/>
    <w:rsid w:val="007D55DE"/>
    <w:rsid w:val="007E3500"/>
    <w:rsid w:val="007E5417"/>
    <w:rsid w:val="007F1A40"/>
    <w:rsid w:val="007F555B"/>
    <w:rsid w:val="00806362"/>
    <w:rsid w:val="008141D1"/>
    <w:rsid w:val="00825E13"/>
    <w:rsid w:val="00837548"/>
    <w:rsid w:val="00840210"/>
    <w:rsid w:val="00840F39"/>
    <w:rsid w:val="0084383B"/>
    <w:rsid w:val="008530B4"/>
    <w:rsid w:val="00854DB1"/>
    <w:rsid w:val="0086188C"/>
    <w:rsid w:val="008635E6"/>
    <w:rsid w:val="008670C8"/>
    <w:rsid w:val="00870328"/>
    <w:rsid w:val="00883285"/>
    <w:rsid w:val="008851D3"/>
    <w:rsid w:val="008A2377"/>
    <w:rsid w:val="008B5561"/>
    <w:rsid w:val="008C5769"/>
    <w:rsid w:val="008D1F64"/>
    <w:rsid w:val="008D311A"/>
    <w:rsid w:val="008D4EAF"/>
    <w:rsid w:val="008D66D5"/>
    <w:rsid w:val="008D7572"/>
    <w:rsid w:val="008E3FFC"/>
    <w:rsid w:val="008E52F0"/>
    <w:rsid w:val="008E6054"/>
    <w:rsid w:val="008F16EB"/>
    <w:rsid w:val="008F2356"/>
    <w:rsid w:val="008F2657"/>
    <w:rsid w:val="008F3B9E"/>
    <w:rsid w:val="008F4A4E"/>
    <w:rsid w:val="008F7579"/>
    <w:rsid w:val="00901D02"/>
    <w:rsid w:val="00906D30"/>
    <w:rsid w:val="009150CE"/>
    <w:rsid w:val="00917E83"/>
    <w:rsid w:val="00920E44"/>
    <w:rsid w:val="0092758B"/>
    <w:rsid w:val="009360E1"/>
    <w:rsid w:val="009373A6"/>
    <w:rsid w:val="009404E8"/>
    <w:rsid w:val="00951B30"/>
    <w:rsid w:val="00954A49"/>
    <w:rsid w:val="00957659"/>
    <w:rsid w:val="00960D40"/>
    <w:rsid w:val="00963698"/>
    <w:rsid w:val="009640AA"/>
    <w:rsid w:val="0096616F"/>
    <w:rsid w:val="009711A7"/>
    <w:rsid w:val="00975CAA"/>
    <w:rsid w:val="00977264"/>
    <w:rsid w:val="009830DF"/>
    <w:rsid w:val="00985C8B"/>
    <w:rsid w:val="009907AA"/>
    <w:rsid w:val="009907B1"/>
    <w:rsid w:val="00997F82"/>
    <w:rsid w:val="009A14FA"/>
    <w:rsid w:val="009A4EE9"/>
    <w:rsid w:val="009B571F"/>
    <w:rsid w:val="009C240B"/>
    <w:rsid w:val="009C64FB"/>
    <w:rsid w:val="009C7AA2"/>
    <w:rsid w:val="009E23F6"/>
    <w:rsid w:val="009E2A4F"/>
    <w:rsid w:val="009F064B"/>
    <w:rsid w:val="009F2C97"/>
    <w:rsid w:val="009F4C85"/>
    <w:rsid w:val="009F514B"/>
    <w:rsid w:val="009F5924"/>
    <w:rsid w:val="00A10A2F"/>
    <w:rsid w:val="00A11684"/>
    <w:rsid w:val="00A33CCA"/>
    <w:rsid w:val="00A35B77"/>
    <w:rsid w:val="00A422DD"/>
    <w:rsid w:val="00A52B58"/>
    <w:rsid w:val="00A537EC"/>
    <w:rsid w:val="00A56F18"/>
    <w:rsid w:val="00A57023"/>
    <w:rsid w:val="00A63C56"/>
    <w:rsid w:val="00A72024"/>
    <w:rsid w:val="00A76DCB"/>
    <w:rsid w:val="00A9002C"/>
    <w:rsid w:val="00A91A84"/>
    <w:rsid w:val="00A96092"/>
    <w:rsid w:val="00A96E08"/>
    <w:rsid w:val="00AC16C0"/>
    <w:rsid w:val="00AC3E1C"/>
    <w:rsid w:val="00AC4C86"/>
    <w:rsid w:val="00AC7AAF"/>
    <w:rsid w:val="00AD1AFB"/>
    <w:rsid w:val="00AD26A5"/>
    <w:rsid w:val="00AD3E02"/>
    <w:rsid w:val="00AE1E95"/>
    <w:rsid w:val="00AF1761"/>
    <w:rsid w:val="00AF2509"/>
    <w:rsid w:val="00B04E4B"/>
    <w:rsid w:val="00B04F39"/>
    <w:rsid w:val="00B13F54"/>
    <w:rsid w:val="00B16306"/>
    <w:rsid w:val="00B20E11"/>
    <w:rsid w:val="00B2435D"/>
    <w:rsid w:val="00B33963"/>
    <w:rsid w:val="00B35215"/>
    <w:rsid w:val="00B4128C"/>
    <w:rsid w:val="00B512F1"/>
    <w:rsid w:val="00B53131"/>
    <w:rsid w:val="00B60E70"/>
    <w:rsid w:val="00B62652"/>
    <w:rsid w:val="00B643A3"/>
    <w:rsid w:val="00B7381C"/>
    <w:rsid w:val="00B76EBB"/>
    <w:rsid w:val="00B82EEA"/>
    <w:rsid w:val="00B85F16"/>
    <w:rsid w:val="00B94DCB"/>
    <w:rsid w:val="00BA311C"/>
    <w:rsid w:val="00BA3AD4"/>
    <w:rsid w:val="00BA5114"/>
    <w:rsid w:val="00BA5B22"/>
    <w:rsid w:val="00BA60C8"/>
    <w:rsid w:val="00BB0C5B"/>
    <w:rsid w:val="00BB2915"/>
    <w:rsid w:val="00BC1B5A"/>
    <w:rsid w:val="00BD5189"/>
    <w:rsid w:val="00BE51BE"/>
    <w:rsid w:val="00BF4637"/>
    <w:rsid w:val="00BF7660"/>
    <w:rsid w:val="00BF778C"/>
    <w:rsid w:val="00C031CC"/>
    <w:rsid w:val="00C0388B"/>
    <w:rsid w:val="00C03CFB"/>
    <w:rsid w:val="00C053F1"/>
    <w:rsid w:val="00C170F2"/>
    <w:rsid w:val="00C20DFD"/>
    <w:rsid w:val="00C22C51"/>
    <w:rsid w:val="00C32CF9"/>
    <w:rsid w:val="00C43E5C"/>
    <w:rsid w:val="00C45B27"/>
    <w:rsid w:val="00C46C20"/>
    <w:rsid w:val="00C50D2F"/>
    <w:rsid w:val="00C534B2"/>
    <w:rsid w:val="00C57A53"/>
    <w:rsid w:val="00C62428"/>
    <w:rsid w:val="00C6361C"/>
    <w:rsid w:val="00C65046"/>
    <w:rsid w:val="00C654A5"/>
    <w:rsid w:val="00C75AB3"/>
    <w:rsid w:val="00C75B91"/>
    <w:rsid w:val="00C8171C"/>
    <w:rsid w:val="00C86938"/>
    <w:rsid w:val="00C90EA5"/>
    <w:rsid w:val="00C94D34"/>
    <w:rsid w:val="00C97474"/>
    <w:rsid w:val="00CB14A9"/>
    <w:rsid w:val="00CB2DC3"/>
    <w:rsid w:val="00CB611B"/>
    <w:rsid w:val="00CB7157"/>
    <w:rsid w:val="00CC003D"/>
    <w:rsid w:val="00CC34C1"/>
    <w:rsid w:val="00CC539C"/>
    <w:rsid w:val="00CC5C42"/>
    <w:rsid w:val="00CD5EBC"/>
    <w:rsid w:val="00CE050A"/>
    <w:rsid w:val="00CE199B"/>
    <w:rsid w:val="00CE1BD2"/>
    <w:rsid w:val="00CE4E1A"/>
    <w:rsid w:val="00CF2C3D"/>
    <w:rsid w:val="00CF3CA8"/>
    <w:rsid w:val="00CF6169"/>
    <w:rsid w:val="00CF6FE1"/>
    <w:rsid w:val="00D0145D"/>
    <w:rsid w:val="00D051D3"/>
    <w:rsid w:val="00D20517"/>
    <w:rsid w:val="00D25CC5"/>
    <w:rsid w:val="00D30242"/>
    <w:rsid w:val="00D406A5"/>
    <w:rsid w:val="00D439EF"/>
    <w:rsid w:val="00D47D23"/>
    <w:rsid w:val="00D51FCA"/>
    <w:rsid w:val="00D54D60"/>
    <w:rsid w:val="00D56BE2"/>
    <w:rsid w:val="00D668FA"/>
    <w:rsid w:val="00D712EC"/>
    <w:rsid w:val="00D724A2"/>
    <w:rsid w:val="00D730CC"/>
    <w:rsid w:val="00D77E31"/>
    <w:rsid w:val="00D81043"/>
    <w:rsid w:val="00DA13A1"/>
    <w:rsid w:val="00DA47E2"/>
    <w:rsid w:val="00DB1B74"/>
    <w:rsid w:val="00DB591C"/>
    <w:rsid w:val="00DC0861"/>
    <w:rsid w:val="00DC35D6"/>
    <w:rsid w:val="00DD6F94"/>
    <w:rsid w:val="00DE2C55"/>
    <w:rsid w:val="00DE6A08"/>
    <w:rsid w:val="00DF62CF"/>
    <w:rsid w:val="00E02196"/>
    <w:rsid w:val="00E024FC"/>
    <w:rsid w:val="00E02DB2"/>
    <w:rsid w:val="00E06983"/>
    <w:rsid w:val="00E06BFF"/>
    <w:rsid w:val="00E16A1E"/>
    <w:rsid w:val="00E16D3C"/>
    <w:rsid w:val="00E20605"/>
    <w:rsid w:val="00E22D85"/>
    <w:rsid w:val="00E23BFC"/>
    <w:rsid w:val="00E263D7"/>
    <w:rsid w:val="00E3190D"/>
    <w:rsid w:val="00E31E62"/>
    <w:rsid w:val="00E506CE"/>
    <w:rsid w:val="00E53C9C"/>
    <w:rsid w:val="00E54A1B"/>
    <w:rsid w:val="00E54DF3"/>
    <w:rsid w:val="00E60555"/>
    <w:rsid w:val="00E7109A"/>
    <w:rsid w:val="00E75E92"/>
    <w:rsid w:val="00E77CDE"/>
    <w:rsid w:val="00E92567"/>
    <w:rsid w:val="00E936B3"/>
    <w:rsid w:val="00EA69E3"/>
    <w:rsid w:val="00EB0CD5"/>
    <w:rsid w:val="00EB7B06"/>
    <w:rsid w:val="00EC0A15"/>
    <w:rsid w:val="00EC1125"/>
    <w:rsid w:val="00ED746A"/>
    <w:rsid w:val="00ED7C7F"/>
    <w:rsid w:val="00EF01AB"/>
    <w:rsid w:val="00EF6174"/>
    <w:rsid w:val="00EF7A52"/>
    <w:rsid w:val="00F046AE"/>
    <w:rsid w:val="00F061E6"/>
    <w:rsid w:val="00F100D7"/>
    <w:rsid w:val="00F171FA"/>
    <w:rsid w:val="00F17B38"/>
    <w:rsid w:val="00F27A5C"/>
    <w:rsid w:val="00F30106"/>
    <w:rsid w:val="00F3092F"/>
    <w:rsid w:val="00F423E7"/>
    <w:rsid w:val="00F475D9"/>
    <w:rsid w:val="00F63933"/>
    <w:rsid w:val="00F70164"/>
    <w:rsid w:val="00F77B7B"/>
    <w:rsid w:val="00F77C5D"/>
    <w:rsid w:val="00F807AE"/>
    <w:rsid w:val="00F93317"/>
    <w:rsid w:val="00F97D19"/>
    <w:rsid w:val="00FA28A7"/>
    <w:rsid w:val="00FB0069"/>
    <w:rsid w:val="00FB0773"/>
    <w:rsid w:val="00FB53F4"/>
    <w:rsid w:val="00FB6BCA"/>
    <w:rsid w:val="00FC09EF"/>
    <w:rsid w:val="00FD00D2"/>
    <w:rsid w:val="00FE7931"/>
    <w:rsid w:val="00FF5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F4D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92F"/>
    <w:rPr>
      <w:rFonts w:eastAsia="Times New Roman"/>
      <w:sz w:val="24"/>
      <w:szCs w:val="22"/>
    </w:rPr>
  </w:style>
  <w:style w:type="paragraph" w:styleId="Heading1">
    <w:name w:val="heading 1"/>
    <w:basedOn w:val="Normal"/>
    <w:next w:val="Normal"/>
    <w:link w:val="Heading1Char"/>
    <w:uiPriority w:val="9"/>
    <w:qFormat/>
    <w:rsid w:val="00F3092F"/>
    <w:pPr>
      <w:keepNext/>
      <w:keepLines/>
      <w:spacing w:after="240"/>
      <w:jc w:val="center"/>
      <w:outlineLvl w:val="0"/>
    </w:pPr>
    <w:rPr>
      <w:rFonts w:eastAsiaTheme="majorEastAsia"/>
      <w:bCs/>
      <w:szCs w:val="28"/>
    </w:rPr>
  </w:style>
  <w:style w:type="paragraph" w:styleId="Heading2">
    <w:name w:val="heading 2"/>
    <w:basedOn w:val="Normal"/>
    <w:next w:val="Normal"/>
    <w:link w:val="Heading2Char"/>
    <w:uiPriority w:val="9"/>
    <w:qFormat/>
    <w:rsid w:val="00F3092F"/>
    <w:pPr>
      <w:keepNext/>
      <w:keepLines/>
      <w:spacing w:after="240"/>
      <w:ind w:left="720" w:hanging="720"/>
      <w:outlineLvl w:val="1"/>
    </w:pPr>
    <w:rPr>
      <w:rFonts w:eastAsiaTheme="majorEastAsia"/>
      <w:bCs/>
      <w:szCs w:val="26"/>
    </w:rPr>
  </w:style>
  <w:style w:type="paragraph" w:styleId="Heading3">
    <w:name w:val="heading 3"/>
    <w:basedOn w:val="Normal"/>
    <w:next w:val="Normal"/>
    <w:link w:val="Heading3Char"/>
    <w:uiPriority w:val="9"/>
    <w:qFormat/>
    <w:rsid w:val="00F3092F"/>
    <w:pPr>
      <w:keepNext/>
      <w:keepLines/>
      <w:outlineLvl w:val="2"/>
    </w:pPr>
    <w:rPr>
      <w:rFonts w:eastAsiaTheme="majorEastAsia"/>
      <w:b/>
      <w:bCs/>
    </w:rPr>
  </w:style>
  <w:style w:type="paragraph" w:styleId="Heading4">
    <w:name w:val="heading 4"/>
    <w:basedOn w:val="Normal"/>
    <w:next w:val="Normal"/>
    <w:link w:val="Heading4Char"/>
    <w:uiPriority w:val="9"/>
    <w:qFormat/>
    <w:rsid w:val="00F3092F"/>
    <w:pPr>
      <w:keepNext/>
      <w:keepLines/>
      <w:outlineLvl w:val="3"/>
    </w:pPr>
    <w:rPr>
      <w:rFonts w:eastAsiaTheme="majorEastAsia"/>
      <w:b/>
      <w:bCs/>
      <w:iCs/>
    </w:rPr>
  </w:style>
  <w:style w:type="paragraph" w:styleId="Heading5">
    <w:name w:val="heading 5"/>
    <w:basedOn w:val="Normal"/>
    <w:next w:val="Normal"/>
    <w:link w:val="Heading5Char"/>
    <w:uiPriority w:val="9"/>
    <w:qFormat/>
    <w:rsid w:val="00F3092F"/>
    <w:pPr>
      <w:keepNext/>
      <w:keepLines/>
      <w:outlineLvl w:val="4"/>
    </w:pPr>
    <w:rPr>
      <w:rFonts w:eastAsiaTheme="majorEastAsia"/>
      <w:i/>
    </w:rPr>
  </w:style>
  <w:style w:type="paragraph" w:styleId="Heading6">
    <w:name w:val="heading 6"/>
    <w:basedOn w:val="Normal"/>
    <w:next w:val="Normal"/>
    <w:link w:val="Heading6Char"/>
    <w:uiPriority w:val="9"/>
    <w:qFormat/>
    <w:rsid w:val="00F3092F"/>
    <w:pPr>
      <w:keepNext/>
      <w:keepLines/>
      <w:outlineLvl w:val="5"/>
    </w:pPr>
    <w:rPr>
      <w:rFonts w:eastAsiaTheme="majorEastAsia"/>
      <w:iCs/>
    </w:rPr>
  </w:style>
  <w:style w:type="paragraph" w:styleId="Heading7">
    <w:name w:val="heading 7"/>
    <w:basedOn w:val="Normal"/>
    <w:next w:val="Normal"/>
    <w:link w:val="Heading7Char"/>
    <w:uiPriority w:val="9"/>
    <w:qFormat/>
    <w:rsid w:val="00F3092F"/>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3092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092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92F"/>
    <w:rPr>
      <w:rFonts w:eastAsiaTheme="majorEastAsia"/>
      <w:bCs/>
      <w:sz w:val="24"/>
      <w:szCs w:val="28"/>
    </w:rPr>
  </w:style>
  <w:style w:type="table" w:styleId="TableGrid">
    <w:name w:val="Table Grid"/>
    <w:basedOn w:val="TableNormal"/>
    <w:uiPriority w:val="59"/>
    <w:rsid w:val="00F3092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3092F"/>
    <w:rPr>
      <w:color w:val="808080"/>
    </w:rPr>
  </w:style>
  <w:style w:type="character" w:customStyle="1" w:styleId="TheFormToolGray">
    <w:name w:val="TheFormToolGray"/>
    <w:basedOn w:val="DefaultParagraphFont"/>
    <w:rsid w:val="00F3092F"/>
    <w:rPr>
      <w:rFonts w:ascii="Calibri" w:hAnsi="Calibri"/>
      <w:color w:val="808080"/>
      <w:sz w:val="22"/>
    </w:rPr>
  </w:style>
  <w:style w:type="character" w:customStyle="1" w:styleId="TheFormToolBlack">
    <w:name w:val="TheFormToolBlack"/>
    <w:basedOn w:val="DefaultParagraphFont"/>
    <w:rsid w:val="00F3092F"/>
    <w:rPr>
      <w:rFonts w:ascii="Calibri" w:hAnsi="Calibri"/>
      <w:color w:val="000000"/>
      <w:sz w:val="22"/>
    </w:rPr>
  </w:style>
  <w:style w:type="paragraph" w:styleId="BodyText">
    <w:name w:val="Body Text"/>
    <w:basedOn w:val="Normal"/>
    <w:link w:val="BodyTextChar"/>
    <w:uiPriority w:val="99"/>
    <w:rsid w:val="00F3092F"/>
    <w:pPr>
      <w:spacing w:after="240"/>
      <w:ind w:firstLine="720"/>
      <w:jc w:val="both"/>
    </w:pPr>
  </w:style>
  <w:style w:type="character" w:customStyle="1" w:styleId="BodyTextChar">
    <w:name w:val="Body Text Char"/>
    <w:basedOn w:val="DefaultParagraphFont"/>
    <w:link w:val="BodyText"/>
    <w:uiPriority w:val="99"/>
    <w:rsid w:val="00F3092F"/>
    <w:rPr>
      <w:rFonts w:eastAsia="Times New Roman"/>
      <w:sz w:val="24"/>
      <w:szCs w:val="22"/>
    </w:rPr>
  </w:style>
  <w:style w:type="paragraph" w:styleId="Title">
    <w:name w:val="Title"/>
    <w:basedOn w:val="Normal"/>
    <w:next w:val="Normal"/>
    <w:link w:val="TitleChar"/>
    <w:uiPriority w:val="10"/>
    <w:rsid w:val="00F3092F"/>
    <w:pPr>
      <w:keepNext/>
      <w:keepLines/>
      <w:spacing w:after="240"/>
      <w:jc w:val="center"/>
    </w:pPr>
    <w:rPr>
      <w:rFonts w:eastAsiaTheme="majorEastAsia" w:cstheme="majorBidi"/>
      <w:kern w:val="28"/>
      <w:szCs w:val="56"/>
    </w:rPr>
  </w:style>
  <w:style w:type="character" w:customStyle="1" w:styleId="TitleChar">
    <w:name w:val="Title Char"/>
    <w:basedOn w:val="DefaultParagraphFont"/>
    <w:link w:val="Title"/>
    <w:uiPriority w:val="10"/>
    <w:rsid w:val="00F3092F"/>
    <w:rPr>
      <w:rFonts w:eastAsiaTheme="majorEastAsia" w:cstheme="majorBidi"/>
      <w:kern w:val="28"/>
      <w:sz w:val="24"/>
      <w:szCs w:val="56"/>
    </w:rPr>
  </w:style>
  <w:style w:type="paragraph" w:styleId="BodyTextFirstIndent">
    <w:name w:val="Body Text First Indent"/>
    <w:basedOn w:val="BodyText"/>
    <w:link w:val="BodyTextFirstIndentChar"/>
    <w:uiPriority w:val="99"/>
    <w:unhideWhenUsed/>
    <w:rsid w:val="00F3092F"/>
    <w:pPr>
      <w:ind w:firstLine="1440"/>
    </w:pPr>
  </w:style>
  <w:style w:type="character" w:customStyle="1" w:styleId="BodyTextFirstIndentChar">
    <w:name w:val="Body Text First Indent Char"/>
    <w:basedOn w:val="BodyTextChar"/>
    <w:link w:val="BodyTextFirstIndent"/>
    <w:uiPriority w:val="99"/>
    <w:rsid w:val="00F3092F"/>
    <w:rPr>
      <w:rFonts w:eastAsia="Times New Roman"/>
      <w:sz w:val="24"/>
      <w:szCs w:val="22"/>
    </w:rPr>
  </w:style>
  <w:style w:type="paragraph" w:customStyle="1" w:styleId="Hanging3">
    <w:name w:val="Hanging 3"/>
    <w:basedOn w:val="Hanging2"/>
    <w:qFormat/>
    <w:rsid w:val="00F3092F"/>
    <w:pPr>
      <w:ind w:left="2160"/>
    </w:pPr>
  </w:style>
  <w:style w:type="paragraph" w:styleId="BodyText2">
    <w:name w:val="Body Text 2"/>
    <w:basedOn w:val="Normal"/>
    <w:link w:val="BodyText2Char"/>
    <w:uiPriority w:val="99"/>
    <w:rsid w:val="00F3092F"/>
    <w:pPr>
      <w:spacing w:after="120" w:line="480" w:lineRule="auto"/>
    </w:pPr>
  </w:style>
  <w:style w:type="character" w:customStyle="1" w:styleId="BodyText2Char">
    <w:name w:val="Body Text 2 Char"/>
    <w:basedOn w:val="DefaultParagraphFont"/>
    <w:link w:val="BodyText2"/>
    <w:uiPriority w:val="99"/>
    <w:rsid w:val="00F3092F"/>
    <w:rPr>
      <w:rFonts w:eastAsia="Times New Roman"/>
      <w:sz w:val="24"/>
      <w:szCs w:val="22"/>
    </w:rPr>
  </w:style>
  <w:style w:type="paragraph" w:styleId="BodyTextIndent">
    <w:name w:val="Body Text Indent"/>
    <w:basedOn w:val="Normal"/>
    <w:link w:val="BodyTextIndentChar"/>
    <w:uiPriority w:val="99"/>
    <w:rsid w:val="00F3092F"/>
    <w:pPr>
      <w:spacing w:line="480" w:lineRule="auto"/>
      <w:ind w:left="1440"/>
    </w:pPr>
  </w:style>
  <w:style w:type="character" w:customStyle="1" w:styleId="BodyTextIndentChar">
    <w:name w:val="Body Text Indent Char"/>
    <w:basedOn w:val="DefaultParagraphFont"/>
    <w:link w:val="BodyTextIndent"/>
    <w:uiPriority w:val="99"/>
    <w:rsid w:val="00F3092F"/>
    <w:rPr>
      <w:rFonts w:eastAsia="Times New Roman"/>
      <w:sz w:val="24"/>
      <w:szCs w:val="22"/>
    </w:rPr>
  </w:style>
  <w:style w:type="paragraph" w:styleId="BodyTextFirstIndent2">
    <w:name w:val="Body Text First Indent 2"/>
    <w:basedOn w:val="BodyTextIndent"/>
    <w:link w:val="BodyTextFirstIndent2Char"/>
    <w:uiPriority w:val="99"/>
    <w:rsid w:val="00F3092F"/>
    <w:pPr>
      <w:spacing w:line="240" w:lineRule="auto"/>
      <w:ind w:left="360" w:firstLine="360"/>
    </w:pPr>
  </w:style>
  <w:style w:type="character" w:customStyle="1" w:styleId="BodyTextFirstIndent2Char">
    <w:name w:val="Body Text First Indent 2 Char"/>
    <w:basedOn w:val="BodyTextIndentChar"/>
    <w:link w:val="BodyTextFirstIndent2"/>
    <w:uiPriority w:val="99"/>
    <w:rsid w:val="00F3092F"/>
    <w:rPr>
      <w:rFonts w:eastAsia="Times New Roman"/>
      <w:sz w:val="24"/>
      <w:szCs w:val="22"/>
    </w:rPr>
  </w:style>
  <w:style w:type="paragraph" w:styleId="Footer">
    <w:name w:val="footer"/>
    <w:basedOn w:val="Normal"/>
    <w:link w:val="FooterChar"/>
    <w:uiPriority w:val="99"/>
    <w:rsid w:val="00F3092F"/>
    <w:pPr>
      <w:tabs>
        <w:tab w:val="center" w:pos="4680"/>
        <w:tab w:val="right" w:pos="9360"/>
      </w:tabs>
    </w:pPr>
  </w:style>
  <w:style w:type="character" w:customStyle="1" w:styleId="FooterChar">
    <w:name w:val="Footer Char"/>
    <w:basedOn w:val="DefaultParagraphFont"/>
    <w:link w:val="Footer"/>
    <w:uiPriority w:val="99"/>
    <w:rsid w:val="00F3092F"/>
    <w:rPr>
      <w:rFonts w:eastAsia="Times New Roman"/>
      <w:sz w:val="24"/>
      <w:szCs w:val="22"/>
    </w:rPr>
  </w:style>
  <w:style w:type="paragraph" w:customStyle="1" w:styleId="Hanging2">
    <w:name w:val="Hanging 2"/>
    <w:basedOn w:val="BodyText"/>
    <w:qFormat/>
    <w:rsid w:val="00F3092F"/>
    <w:pPr>
      <w:ind w:left="1440" w:hanging="720"/>
    </w:pPr>
  </w:style>
  <w:style w:type="paragraph" w:styleId="Header">
    <w:name w:val="header"/>
    <w:basedOn w:val="Normal"/>
    <w:link w:val="HeaderChar"/>
    <w:uiPriority w:val="99"/>
    <w:rsid w:val="00F3092F"/>
    <w:pPr>
      <w:tabs>
        <w:tab w:val="center" w:pos="4680"/>
        <w:tab w:val="right" w:pos="9360"/>
      </w:tabs>
    </w:pPr>
  </w:style>
  <w:style w:type="character" w:customStyle="1" w:styleId="HeaderChar">
    <w:name w:val="Header Char"/>
    <w:basedOn w:val="DefaultParagraphFont"/>
    <w:link w:val="Header"/>
    <w:uiPriority w:val="99"/>
    <w:rsid w:val="00F3092F"/>
    <w:rPr>
      <w:rFonts w:eastAsia="Times New Roman"/>
      <w:sz w:val="24"/>
      <w:szCs w:val="22"/>
    </w:rPr>
  </w:style>
  <w:style w:type="character" w:customStyle="1" w:styleId="Heading2Char">
    <w:name w:val="Heading 2 Char"/>
    <w:basedOn w:val="DefaultParagraphFont"/>
    <w:link w:val="Heading2"/>
    <w:uiPriority w:val="9"/>
    <w:rsid w:val="00F3092F"/>
    <w:rPr>
      <w:rFonts w:eastAsiaTheme="majorEastAsia"/>
      <w:bCs/>
      <w:sz w:val="24"/>
      <w:szCs w:val="26"/>
    </w:rPr>
  </w:style>
  <w:style w:type="character" w:customStyle="1" w:styleId="Heading3Char">
    <w:name w:val="Heading 3 Char"/>
    <w:basedOn w:val="DefaultParagraphFont"/>
    <w:link w:val="Heading3"/>
    <w:uiPriority w:val="9"/>
    <w:rsid w:val="00F3092F"/>
    <w:rPr>
      <w:rFonts w:eastAsiaTheme="majorEastAsia"/>
      <w:b/>
      <w:bCs/>
      <w:sz w:val="24"/>
      <w:szCs w:val="22"/>
    </w:rPr>
  </w:style>
  <w:style w:type="character" w:customStyle="1" w:styleId="Heading4Char">
    <w:name w:val="Heading 4 Char"/>
    <w:basedOn w:val="DefaultParagraphFont"/>
    <w:link w:val="Heading4"/>
    <w:uiPriority w:val="9"/>
    <w:rsid w:val="00F3092F"/>
    <w:rPr>
      <w:rFonts w:eastAsiaTheme="majorEastAsia"/>
      <w:b/>
      <w:bCs/>
      <w:iCs/>
      <w:sz w:val="24"/>
      <w:szCs w:val="22"/>
    </w:rPr>
  </w:style>
  <w:style w:type="character" w:customStyle="1" w:styleId="Heading5Char">
    <w:name w:val="Heading 5 Char"/>
    <w:basedOn w:val="DefaultParagraphFont"/>
    <w:link w:val="Heading5"/>
    <w:uiPriority w:val="9"/>
    <w:rsid w:val="00F3092F"/>
    <w:rPr>
      <w:rFonts w:eastAsiaTheme="majorEastAsia"/>
      <w:i/>
      <w:sz w:val="24"/>
      <w:szCs w:val="22"/>
    </w:rPr>
  </w:style>
  <w:style w:type="character" w:customStyle="1" w:styleId="Heading6Char">
    <w:name w:val="Heading 6 Char"/>
    <w:basedOn w:val="DefaultParagraphFont"/>
    <w:link w:val="Heading6"/>
    <w:uiPriority w:val="9"/>
    <w:rsid w:val="00F3092F"/>
    <w:rPr>
      <w:rFonts w:eastAsiaTheme="majorEastAsia"/>
      <w:iCs/>
      <w:sz w:val="24"/>
      <w:szCs w:val="22"/>
    </w:rPr>
  </w:style>
  <w:style w:type="character" w:customStyle="1" w:styleId="Heading7Char">
    <w:name w:val="Heading 7 Char"/>
    <w:basedOn w:val="DefaultParagraphFont"/>
    <w:link w:val="Heading7"/>
    <w:uiPriority w:val="9"/>
    <w:rsid w:val="00F3092F"/>
    <w:rPr>
      <w:rFonts w:asciiTheme="majorHAnsi" w:eastAsiaTheme="majorEastAsia" w:hAnsiTheme="majorHAnsi" w:cstheme="majorBidi"/>
      <w:i/>
      <w:iCs/>
      <w:color w:val="1F4D78" w:themeColor="accent1" w:themeShade="7F"/>
      <w:sz w:val="24"/>
      <w:szCs w:val="22"/>
    </w:rPr>
  </w:style>
  <w:style w:type="character" w:customStyle="1" w:styleId="Heading8Char">
    <w:name w:val="Heading 8 Char"/>
    <w:basedOn w:val="DefaultParagraphFont"/>
    <w:link w:val="Heading8"/>
    <w:uiPriority w:val="9"/>
    <w:semiHidden/>
    <w:rsid w:val="00F3092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092F"/>
    <w:rPr>
      <w:rFonts w:asciiTheme="majorHAnsi" w:eastAsiaTheme="majorEastAsia" w:hAnsiTheme="majorHAnsi" w:cstheme="majorBidi"/>
      <w:i/>
      <w:iCs/>
      <w:color w:val="272727" w:themeColor="text1" w:themeTint="D8"/>
      <w:sz w:val="21"/>
      <w:szCs w:val="21"/>
    </w:rPr>
  </w:style>
  <w:style w:type="paragraph" w:styleId="Signature">
    <w:name w:val="Signature"/>
    <w:basedOn w:val="Normal"/>
    <w:link w:val="SignatureChar"/>
    <w:uiPriority w:val="99"/>
    <w:rsid w:val="00F3092F"/>
    <w:pPr>
      <w:ind w:left="4320"/>
    </w:pPr>
  </w:style>
  <w:style w:type="character" w:customStyle="1" w:styleId="SignatureChar">
    <w:name w:val="Signature Char"/>
    <w:basedOn w:val="DefaultParagraphFont"/>
    <w:link w:val="Signature"/>
    <w:uiPriority w:val="99"/>
    <w:rsid w:val="00F3092F"/>
    <w:rPr>
      <w:rFonts w:eastAsia="Times New Roman"/>
      <w:sz w:val="24"/>
      <w:szCs w:val="22"/>
    </w:rPr>
  </w:style>
  <w:style w:type="paragraph" w:customStyle="1" w:styleId="stella">
    <w:name w:val="stella"/>
    <w:basedOn w:val="Normal"/>
    <w:rsid w:val="00F3092F"/>
    <w:pPr>
      <w:widowControl w:val="0"/>
      <w:autoSpaceDE w:val="0"/>
      <w:autoSpaceDN w:val="0"/>
      <w:adjustRightInd w:val="0"/>
      <w:ind w:firstLine="720"/>
      <w:outlineLvl w:val="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9BF57F81814075AF312AD1326DB68A"/>
        <w:category>
          <w:name w:val="General"/>
          <w:gallery w:val="placeholder"/>
        </w:category>
        <w:types>
          <w:type w:val="bbPlcHdr"/>
        </w:types>
        <w:behaviors>
          <w:behavior w:val="content"/>
        </w:behaviors>
        <w:guid w:val="{EC272558-D35D-49AB-8D47-E4ED880DE0F5}"/>
      </w:docPartPr>
      <w:docPartBody>
        <w:p w:rsidR="00000000" w:rsidRDefault="00000000">
          <w:pPr>
            <w:pStyle w:val="519BF57F81814075AF312AD1326DB68A"/>
          </w:pPr>
          <w:r w:rsidRPr="00F16656">
            <w:rPr>
              <w:rStyle w:val="PlaceholderText"/>
            </w:rPr>
            <w:t>SignDate</w:t>
          </w:r>
        </w:p>
      </w:docPartBody>
    </w:docPart>
    <w:docPart>
      <w:docPartPr>
        <w:name w:val="FA73605D70C6401B8937C2ACB29A6FE9"/>
        <w:category>
          <w:name w:val="General"/>
          <w:gallery w:val="placeholder"/>
        </w:category>
        <w:types>
          <w:type w:val="bbPlcHdr"/>
        </w:types>
        <w:behaviors>
          <w:behavior w:val="content"/>
        </w:behaviors>
        <w:guid w:val="{6A9A4426-7F0C-4C67-811B-EE199A550DEB}"/>
      </w:docPartPr>
      <w:docPartBody>
        <w:p w:rsidR="00000000" w:rsidRDefault="00000000">
          <w:pPr>
            <w:pStyle w:val="FA73605D70C6401B8937C2ACB29A6FE9"/>
          </w:pPr>
          <w:r w:rsidRPr="00E20B60">
            <w:rPr>
              <w:rStyle w:val="PlaceholderText"/>
            </w:rPr>
            <w:t>TrustDate</w:t>
          </w:r>
        </w:p>
      </w:docPartBody>
    </w:docPart>
    <w:docPart>
      <w:docPartPr>
        <w:name w:val="3D934B2A736B4F748D644B47344F462D"/>
        <w:category>
          <w:name w:val="General"/>
          <w:gallery w:val="placeholder"/>
        </w:category>
        <w:types>
          <w:type w:val="bbPlcHdr"/>
        </w:types>
        <w:behaviors>
          <w:behavior w:val="content"/>
        </w:behaviors>
        <w:guid w:val="{1E05FA7F-02EF-49F3-B2DC-40740567E57F}"/>
      </w:docPartPr>
      <w:docPartBody>
        <w:p w:rsidR="00000000" w:rsidRDefault="00000000">
          <w:pPr>
            <w:pStyle w:val="3D934B2A736B4F748D644B47344F462D"/>
          </w:pPr>
          <w:r w:rsidRPr="0041615B">
            <w:rPr>
              <w:rStyle w:val="PlaceholderText"/>
            </w:rPr>
            <w:t>PName</w:t>
          </w:r>
        </w:p>
      </w:docPartBody>
    </w:docPart>
    <w:docPart>
      <w:docPartPr>
        <w:name w:val="626E9ACA8DF4468F8767EC7E69A5B828"/>
        <w:category>
          <w:name w:val="General"/>
          <w:gallery w:val="placeholder"/>
        </w:category>
        <w:types>
          <w:type w:val="bbPlcHdr"/>
        </w:types>
        <w:behaviors>
          <w:behavior w:val="content"/>
        </w:behaviors>
        <w:guid w:val="{2DE52445-F3BD-44CC-A2FC-5341977551E7}"/>
      </w:docPartPr>
      <w:docPartBody>
        <w:p w:rsidR="00000000" w:rsidRDefault="00000000">
          <w:pPr>
            <w:pStyle w:val="626E9ACA8DF4468F8767EC7E69A5B828"/>
          </w:pPr>
          <w:r w:rsidRPr="000B2235">
            <w:rPr>
              <w:rStyle w:val="PlaceholderText"/>
              <w:rFonts w:ascii="Calibri" w:hAnsi="Calibri"/>
            </w:rPr>
            <w:t xml:space="preserve"> [??]</w:t>
          </w:r>
        </w:p>
      </w:docPartBody>
    </w:docPart>
    <w:docPart>
      <w:docPartPr>
        <w:name w:val="BC45681C499946229333762556ADCEE8"/>
        <w:category>
          <w:name w:val="General"/>
          <w:gallery w:val="placeholder"/>
        </w:category>
        <w:types>
          <w:type w:val="bbPlcHdr"/>
        </w:types>
        <w:behaviors>
          <w:behavior w:val="content"/>
        </w:behaviors>
        <w:guid w:val="{2F27EA03-FC8C-4304-A370-E97259F32CCA}"/>
      </w:docPartPr>
      <w:docPartBody>
        <w:p w:rsidR="00000000" w:rsidRDefault="00000000">
          <w:pPr>
            <w:pStyle w:val="BC45681C499946229333762556ADCEE8"/>
          </w:pPr>
          <w:r w:rsidRPr="000B2235">
            <w:rPr>
              <w:rStyle w:val="PlaceholderText"/>
              <w:rFonts w:ascii="Calibri" w:hAnsi="Calibri"/>
            </w:rPr>
            <w:t xml:space="preserve"> [??]</w:t>
          </w:r>
        </w:p>
      </w:docPartBody>
    </w:docPart>
    <w:docPart>
      <w:docPartPr>
        <w:name w:val="A4CE2D4991484676AEA73E5F73881CCB"/>
        <w:category>
          <w:name w:val="General"/>
          <w:gallery w:val="placeholder"/>
        </w:category>
        <w:types>
          <w:type w:val="bbPlcHdr"/>
        </w:types>
        <w:behaviors>
          <w:behavior w:val="content"/>
        </w:behaviors>
        <w:guid w:val="{51BF1F77-EAA6-4E18-A809-067E7F09E5D7}"/>
      </w:docPartPr>
      <w:docPartBody>
        <w:p w:rsidR="00000000" w:rsidRDefault="00000000">
          <w:pPr>
            <w:pStyle w:val="A4CE2D4991484676AEA73E5F73881CCB"/>
          </w:pPr>
          <w:r w:rsidRPr="000B2235">
            <w:rPr>
              <w:rStyle w:val="PlaceholderText"/>
              <w:rFonts w:ascii="Calibri" w:hAnsi="Calibri"/>
            </w:rPr>
            <w:t xml:space="preserve"> [??]</w:t>
          </w:r>
        </w:p>
      </w:docPartBody>
    </w:docPart>
    <w:docPart>
      <w:docPartPr>
        <w:name w:val="2E262F0F4622498AA7EE694D0F799F25"/>
        <w:category>
          <w:name w:val="General"/>
          <w:gallery w:val="placeholder"/>
        </w:category>
        <w:types>
          <w:type w:val="bbPlcHdr"/>
        </w:types>
        <w:behaviors>
          <w:behavior w:val="content"/>
        </w:behaviors>
        <w:guid w:val="{C3A4CF54-D145-4939-8171-B35BD6BEC93A}"/>
      </w:docPartPr>
      <w:docPartBody>
        <w:p w:rsidR="00000000" w:rsidRDefault="00000000">
          <w:pPr>
            <w:pStyle w:val="2E262F0F4622498AA7EE694D0F799F25"/>
          </w:pPr>
          <w:r w:rsidRPr="000B2235">
            <w:rPr>
              <w:rStyle w:val="PlaceholderText"/>
              <w:rFonts w:ascii="Calibri" w:hAnsi="Calibri"/>
            </w:rPr>
            <w:t xml:space="preserve"> [??]</w:t>
          </w:r>
        </w:p>
      </w:docPartBody>
    </w:docPart>
    <w:docPart>
      <w:docPartPr>
        <w:name w:val="E3D64D68DA7F4F929BED50D2C22797A7"/>
        <w:category>
          <w:name w:val="General"/>
          <w:gallery w:val="placeholder"/>
        </w:category>
        <w:types>
          <w:type w:val="bbPlcHdr"/>
        </w:types>
        <w:behaviors>
          <w:behavior w:val="content"/>
        </w:behaviors>
        <w:guid w:val="{FB26E8D3-5D64-49D4-AE68-5EB61241661A}"/>
      </w:docPartPr>
      <w:docPartBody>
        <w:p w:rsidR="00000000" w:rsidRDefault="00000000">
          <w:pPr>
            <w:pStyle w:val="E3D64D68DA7F4F929BED50D2C22797A7"/>
          </w:pPr>
          <w:r w:rsidRPr="000B2235">
            <w:rPr>
              <w:rStyle w:val="PlaceholderText"/>
              <w:rFonts w:ascii="Calibri" w:hAnsi="Calibri"/>
            </w:rPr>
            <w:t xml:space="preserve"> [??]</w:t>
          </w:r>
        </w:p>
      </w:docPartBody>
    </w:docPart>
    <w:docPart>
      <w:docPartPr>
        <w:name w:val="D7EA431B23D9493C90453C3A7A409E42"/>
        <w:category>
          <w:name w:val="General"/>
          <w:gallery w:val="placeholder"/>
        </w:category>
        <w:types>
          <w:type w:val="bbPlcHdr"/>
        </w:types>
        <w:behaviors>
          <w:behavior w:val="content"/>
        </w:behaviors>
        <w:guid w:val="{48DAB766-F9CD-4992-A308-CD389B905121}"/>
      </w:docPartPr>
      <w:docPartBody>
        <w:p w:rsidR="00000000" w:rsidRDefault="00000000">
          <w:pPr>
            <w:pStyle w:val="D7EA431B23D9493C90453C3A7A409E42"/>
          </w:pPr>
          <w:r w:rsidRPr="000B2235">
            <w:rPr>
              <w:rStyle w:val="PlaceholderText"/>
              <w:rFonts w:ascii="Calibri" w:hAnsi="Calibri"/>
            </w:rPr>
            <w:t xml:space="preserve"> [??]</w:t>
          </w:r>
        </w:p>
      </w:docPartBody>
    </w:docPart>
    <w:docPart>
      <w:docPartPr>
        <w:name w:val="09B1B1C59F41437EA20AF446D362C0AC"/>
        <w:category>
          <w:name w:val="General"/>
          <w:gallery w:val="placeholder"/>
        </w:category>
        <w:types>
          <w:type w:val="bbPlcHdr"/>
        </w:types>
        <w:behaviors>
          <w:behavior w:val="content"/>
        </w:behaviors>
        <w:guid w:val="{2C9E5E83-D965-4DD9-82CB-4780A3D74CAC}"/>
      </w:docPartPr>
      <w:docPartBody>
        <w:p w:rsidR="00000000" w:rsidRDefault="00000000">
          <w:pPr>
            <w:pStyle w:val="09B1B1C59F41437EA20AF446D362C0AC"/>
          </w:pPr>
          <w:r w:rsidRPr="000B2235">
            <w:rPr>
              <w:rStyle w:val="PlaceholderText"/>
              <w:rFonts w:ascii="Calibri" w:hAnsi="Calibri"/>
            </w:rPr>
            <w:t xml:space="preserve"> [??]</w:t>
          </w:r>
        </w:p>
      </w:docPartBody>
    </w:docPart>
    <w:docPart>
      <w:docPartPr>
        <w:name w:val="8C5FCF6351564406878D8CA58F51EDB6"/>
        <w:category>
          <w:name w:val="General"/>
          <w:gallery w:val="placeholder"/>
        </w:category>
        <w:types>
          <w:type w:val="bbPlcHdr"/>
        </w:types>
        <w:behaviors>
          <w:behavior w:val="content"/>
        </w:behaviors>
        <w:guid w:val="{687016E5-9CFA-4705-A6B9-77B28A3F2A43}"/>
      </w:docPartPr>
      <w:docPartBody>
        <w:p w:rsidR="00000000" w:rsidRDefault="00000000">
          <w:pPr>
            <w:pStyle w:val="8C5FCF6351564406878D8CA58F51EDB6"/>
          </w:pPr>
          <w:r w:rsidRPr="000B2235">
            <w:rPr>
              <w:rStyle w:val="PlaceholderText"/>
              <w:rFonts w:ascii="Calibri" w:hAnsi="Calibri"/>
            </w:rPr>
            <w:t xml:space="preserve"> [??]</w:t>
          </w:r>
        </w:p>
      </w:docPartBody>
    </w:docPart>
    <w:docPart>
      <w:docPartPr>
        <w:name w:val="1E0A270E9C03416A9D0F7ACBD8272879"/>
        <w:category>
          <w:name w:val="General"/>
          <w:gallery w:val="placeholder"/>
        </w:category>
        <w:types>
          <w:type w:val="bbPlcHdr"/>
        </w:types>
        <w:behaviors>
          <w:behavior w:val="content"/>
        </w:behaviors>
        <w:guid w:val="{6603C87B-4571-46B1-9817-F63867F4C210}"/>
      </w:docPartPr>
      <w:docPartBody>
        <w:p w:rsidR="00000000" w:rsidRDefault="00000000">
          <w:pPr>
            <w:pStyle w:val="1E0A270E9C03416A9D0F7ACBD8272879"/>
          </w:pPr>
          <w:r w:rsidRPr="000B2235">
            <w:rPr>
              <w:rStyle w:val="PlaceholderText"/>
              <w:rFonts w:ascii="Calibri" w:hAnsi="Calibri"/>
            </w:rPr>
            <w:t xml:space="preserve"> [??]</w:t>
          </w:r>
        </w:p>
      </w:docPartBody>
    </w:docPart>
    <w:docPart>
      <w:docPartPr>
        <w:name w:val="CA409B836116460C8710C476DAA246E6"/>
        <w:category>
          <w:name w:val="General"/>
          <w:gallery w:val="placeholder"/>
        </w:category>
        <w:types>
          <w:type w:val="bbPlcHdr"/>
        </w:types>
        <w:behaviors>
          <w:behavior w:val="content"/>
        </w:behaviors>
        <w:guid w:val="{CB5E4C1E-D21C-468E-8310-B34230E04402}"/>
      </w:docPartPr>
      <w:docPartBody>
        <w:p w:rsidR="00000000" w:rsidRDefault="00000000">
          <w:pPr>
            <w:pStyle w:val="CA409B836116460C8710C476DAA246E6"/>
          </w:pPr>
          <w:r w:rsidRPr="000B2235">
            <w:rPr>
              <w:rStyle w:val="PlaceholderText"/>
              <w:rFonts w:ascii="Calibri" w:hAnsi="Calibri"/>
            </w:rPr>
            <w:t xml:space="preserve"> [??]</w:t>
          </w:r>
        </w:p>
      </w:docPartBody>
    </w:docPart>
    <w:docPart>
      <w:docPartPr>
        <w:name w:val="3CCC290874D54EE891F16249E5AC4235"/>
        <w:category>
          <w:name w:val="General"/>
          <w:gallery w:val="placeholder"/>
        </w:category>
        <w:types>
          <w:type w:val="bbPlcHdr"/>
        </w:types>
        <w:behaviors>
          <w:behavior w:val="content"/>
        </w:behaviors>
        <w:guid w:val="{E0446890-2627-4A7C-B6DA-3240105A9998}"/>
      </w:docPartPr>
      <w:docPartBody>
        <w:p w:rsidR="00000000" w:rsidRDefault="00000000">
          <w:pPr>
            <w:pStyle w:val="3CCC290874D54EE891F16249E5AC4235"/>
          </w:pPr>
          <w:r w:rsidRPr="00E20B60">
            <w:rPr>
              <w:rStyle w:val="PlaceholderText"/>
            </w:rPr>
            <w:t>SignerName</w:t>
          </w:r>
        </w:p>
      </w:docPartBody>
    </w:docPart>
    <w:docPart>
      <w:docPartPr>
        <w:name w:val="8088D05C67FD416DB3A0BDCF478D8BC8"/>
        <w:category>
          <w:name w:val="General"/>
          <w:gallery w:val="placeholder"/>
        </w:category>
        <w:types>
          <w:type w:val="bbPlcHdr"/>
        </w:types>
        <w:behaviors>
          <w:behavior w:val="content"/>
        </w:behaviors>
        <w:guid w:val="{F65B35C3-6FAE-4BF0-8C95-69E026DB51D0}"/>
      </w:docPartPr>
      <w:docPartBody>
        <w:p w:rsidR="00000000" w:rsidRDefault="00000000">
          <w:pPr>
            <w:pStyle w:val="8088D05C67FD416DB3A0BDCF478D8BC8"/>
          </w:pPr>
          <w:r w:rsidRPr="0041615B">
            <w:rPr>
              <w:rStyle w:val="PlaceholderText"/>
            </w:rPr>
            <w:t>SignerCityState</w:t>
          </w:r>
        </w:p>
      </w:docPartBody>
    </w:docPart>
    <w:docPart>
      <w:docPartPr>
        <w:name w:val="E21DC7697FCB42F1913D0A60A9196B3C"/>
        <w:category>
          <w:name w:val="General"/>
          <w:gallery w:val="placeholder"/>
        </w:category>
        <w:types>
          <w:type w:val="bbPlcHdr"/>
        </w:types>
        <w:behaviors>
          <w:behavior w:val="content"/>
        </w:behaviors>
        <w:guid w:val="{7E48071D-FBFF-48D4-AE51-37CE7DA03EB7}"/>
      </w:docPartPr>
      <w:docPartBody>
        <w:p w:rsidR="00000000" w:rsidRDefault="00000000">
          <w:pPr>
            <w:pStyle w:val="E21DC7697FCB42F1913D0A60A9196B3C"/>
          </w:pPr>
          <w:r w:rsidRPr="00E20B60">
            <w:rPr>
              <w:rStyle w:val="PlaceholderText"/>
            </w:rPr>
            <w:t>SpouseName</w:t>
          </w:r>
        </w:p>
      </w:docPartBody>
    </w:docPart>
    <w:docPart>
      <w:docPartPr>
        <w:name w:val="17319974818D403D938956269BEB4076"/>
        <w:category>
          <w:name w:val="General"/>
          <w:gallery w:val="placeholder"/>
        </w:category>
        <w:types>
          <w:type w:val="bbPlcHdr"/>
        </w:types>
        <w:behaviors>
          <w:behavior w:val="content"/>
        </w:behaviors>
        <w:guid w:val="{07D2BF17-5D62-4BB2-86EE-AC0AEE0BF2A1}"/>
      </w:docPartPr>
      <w:docPartBody>
        <w:p w:rsidR="00000000" w:rsidRDefault="00000000">
          <w:pPr>
            <w:pStyle w:val="17319974818D403D938956269BEB4076"/>
          </w:pPr>
          <w:r w:rsidRPr="0041615B">
            <w:rPr>
              <w:rStyle w:val="PlaceholderText"/>
            </w:rPr>
            <w:t>ChildName</w:t>
          </w:r>
        </w:p>
      </w:docPartBody>
    </w:docPart>
    <w:docPart>
      <w:docPartPr>
        <w:name w:val="D43638C30C3C47DA9DB7684F70BC0DCF"/>
        <w:category>
          <w:name w:val="General"/>
          <w:gallery w:val="placeholder"/>
        </w:category>
        <w:types>
          <w:type w:val="bbPlcHdr"/>
        </w:types>
        <w:behaviors>
          <w:behavior w:val="content"/>
        </w:behaviors>
        <w:guid w:val="{D086BEDF-3FDC-490F-8022-45310863265D}"/>
      </w:docPartPr>
      <w:docPartBody>
        <w:p w:rsidR="00000000" w:rsidRDefault="00000000">
          <w:pPr>
            <w:pStyle w:val="D43638C30C3C47DA9DB7684F70BC0DCF"/>
          </w:pPr>
          <w:r w:rsidRPr="00704CD8">
            <w:rPr>
              <w:rStyle w:val="PlaceholderText"/>
            </w:rPr>
            <w:t>PetName</w:t>
          </w:r>
        </w:p>
      </w:docPartBody>
    </w:docPart>
    <w:docPart>
      <w:docPartPr>
        <w:name w:val="BFDAE4CB2EB645F58BDCA8960FF383DD"/>
        <w:category>
          <w:name w:val="General"/>
          <w:gallery w:val="placeholder"/>
        </w:category>
        <w:types>
          <w:type w:val="bbPlcHdr"/>
        </w:types>
        <w:behaviors>
          <w:behavior w:val="content"/>
        </w:behaviors>
        <w:guid w:val="{499ADCD3-C2D6-490A-A017-75F5B433AEB7}"/>
      </w:docPartPr>
      <w:docPartBody>
        <w:p w:rsidR="00000000" w:rsidRDefault="00000000">
          <w:pPr>
            <w:pStyle w:val="BFDAE4CB2EB645F58BDCA8960FF383DD"/>
          </w:pPr>
          <w:r w:rsidRPr="00E20B60">
            <w:rPr>
              <w:rStyle w:val="PlaceholderText"/>
            </w:rPr>
            <w:t>PRName</w:t>
          </w:r>
        </w:p>
      </w:docPartBody>
    </w:docPart>
    <w:docPart>
      <w:docPartPr>
        <w:name w:val="628C9AB1DC264CD6B44A435F0902719D"/>
        <w:category>
          <w:name w:val="General"/>
          <w:gallery w:val="placeholder"/>
        </w:category>
        <w:types>
          <w:type w:val="bbPlcHdr"/>
        </w:types>
        <w:behaviors>
          <w:behavior w:val="content"/>
        </w:behaviors>
        <w:guid w:val="{89ABB23A-683C-484C-A063-85A5BBADBCDF}"/>
      </w:docPartPr>
      <w:docPartBody>
        <w:p w:rsidR="00000000" w:rsidRDefault="00000000">
          <w:pPr>
            <w:pStyle w:val="628C9AB1DC264CD6B44A435F0902719D"/>
          </w:pPr>
          <w:r w:rsidRPr="008A3FA2">
            <w:rPr>
              <w:rStyle w:val="PlaceholderText"/>
            </w:rPr>
            <w:t>TFTWrapper</w:t>
          </w:r>
        </w:p>
      </w:docPartBody>
    </w:docPart>
    <w:docPart>
      <w:docPartPr>
        <w:name w:val="FBCBB962792D4F7F87AB9E874CB0CC72"/>
        <w:category>
          <w:name w:val="General"/>
          <w:gallery w:val="placeholder"/>
        </w:category>
        <w:types>
          <w:type w:val="bbPlcHdr"/>
        </w:types>
        <w:behaviors>
          <w:behavior w:val="content"/>
        </w:behaviors>
        <w:guid w:val="{4FC32725-0712-44C1-B322-295F5FF3BAFC}"/>
      </w:docPartPr>
      <w:docPartBody>
        <w:p w:rsidR="00000000" w:rsidRDefault="0021233B">
          <w:r w:rsidRPr="008357A6">
            <w:rPr>
              <w:rStyle w:val="PlaceholderText"/>
            </w:rPr>
            <w:t>[??]</w:t>
          </w:r>
        </w:p>
      </w:docPartBody>
    </w:docPart>
    <w:docPart>
      <w:docPartPr>
        <w:name w:val="BDB0E1AF1471478C8AE5F1F9C99F5EF0"/>
        <w:category>
          <w:name w:val="General"/>
          <w:gallery w:val="placeholder"/>
        </w:category>
        <w:types>
          <w:type w:val="bbPlcHdr"/>
        </w:types>
        <w:behaviors>
          <w:behavior w:val="content"/>
        </w:behaviors>
        <w:guid w:val="{174684E6-F0E3-4322-85D6-8DBA4D98BEB0}"/>
      </w:docPartPr>
      <w:docPartBody>
        <w:p w:rsidR="00000000" w:rsidRDefault="0021233B">
          <w:r w:rsidRPr="008357A6">
            <w:rPr>
              <w:rStyle w:val="PlaceholderText"/>
            </w:rPr>
            <w:t>[??]</w:t>
          </w:r>
        </w:p>
      </w:docPartBody>
    </w:docPart>
    <w:docPart>
      <w:docPartPr>
        <w:name w:val="3579B5682FD542E692CF5B4107EF7F56"/>
        <w:category>
          <w:name w:val="General"/>
          <w:gallery w:val="placeholder"/>
        </w:category>
        <w:types>
          <w:type w:val="bbPlcHdr"/>
        </w:types>
        <w:behaviors>
          <w:behavior w:val="content"/>
        </w:behaviors>
        <w:guid w:val="{4C3D9261-A483-42CA-9C96-D31891FC79D0}"/>
      </w:docPartPr>
      <w:docPartBody>
        <w:p w:rsidR="00000000" w:rsidRDefault="0021233B">
          <w:r w:rsidRPr="008357A6">
            <w:rPr>
              <w:rStyle w:val="PlaceholderText"/>
            </w:rPr>
            <w:t>[??]</w:t>
          </w:r>
        </w:p>
      </w:docPartBody>
    </w:docPart>
    <w:docPart>
      <w:docPartPr>
        <w:name w:val="C740BC4C20BB4F8CB73C38A36EA9C2ED"/>
        <w:category>
          <w:name w:val="General"/>
          <w:gallery w:val="placeholder"/>
        </w:category>
        <w:types>
          <w:type w:val="bbPlcHdr"/>
        </w:types>
        <w:behaviors>
          <w:behavior w:val="content"/>
        </w:behaviors>
        <w:guid w:val="{F841BD85-8100-4875-83EB-DA7B94F06FF1}"/>
      </w:docPartPr>
      <w:docPartBody>
        <w:p w:rsidR="00000000" w:rsidRDefault="0021233B">
          <w:r w:rsidRPr="008357A6">
            <w:rPr>
              <w:rStyle w:val="PlaceholderText"/>
            </w:rPr>
            <w:t>[??]</w:t>
          </w:r>
        </w:p>
      </w:docPartBody>
    </w:docPart>
    <w:docPart>
      <w:docPartPr>
        <w:name w:val="D8971CB7CDBD4734BD49D3981F159C1B"/>
        <w:category>
          <w:name w:val="General"/>
          <w:gallery w:val="placeholder"/>
        </w:category>
        <w:types>
          <w:type w:val="bbPlcHdr"/>
        </w:types>
        <w:behaviors>
          <w:behavior w:val="content"/>
        </w:behaviors>
        <w:guid w:val="{535B08FC-4CBF-4382-8B7C-658CDF4DD179}"/>
      </w:docPartPr>
      <w:docPartBody>
        <w:p w:rsidR="00000000" w:rsidRDefault="0021233B">
          <w:r w:rsidRPr="008357A6">
            <w:rPr>
              <w:rStyle w:val="PlaceholderText"/>
            </w:rPr>
            <w:t>[??]</w:t>
          </w:r>
        </w:p>
      </w:docPartBody>
    </w:docPart>
    <w:docPart>
      <w:docPartPr>
        <w:name w:val="E2AEBB2D99CB4BF1B4A67296BCF35480"/>
        <w:category>
          <w:name w:val="General"/>
          <w:gallery w:val="placeholder"/>
        </w:category>
        <w:types>
          <w:type w:val="bbPlcHdr"/>
        </w:types>
        <w:behaviors>
          <w:behavior w:val="content"/>
        </w:behaviors>
        <w:guid w:val="{2465EA53-7BC6-4F5D-BE26-DF6A7D5C8BE5}"/>
      </w:docPartPr>
      <w:docPartBody>
        <w:p w:rsidR="00000000" w:rsidRDefault="0021233B">
          <w:r w:rsidRPr="008357A6">
            <w:rPr>
              <w:rStyle w:val="PlaceholderText"/>
            </w:rPr>
            <w:t>[??]</w:t>
          </w:r>
        </w:p>
      </w:docPartBody>
    </w:docPart>
    <w:docPart>
      <w:docPartPr>
        <w:name w:val="9B90E8B394F54361B990232FC8A8A218"/>
        <w:category>
          <w:name w:val="General"/>
          <w:gallery w:val="placeholder"/>
        </w:category>
        <w:types>
          <w:type w:val="bbPlcHdr"/>
        </w:types>
        <w:behaviors>
          <w:behavior w:val="content"/>
        </w:behaviors>
        <w:guid w:val="{423564C4-65ED-4A29-B1E4-B50B0D36F293}"/>
      </w:docPartPr>
      <w:docPartBody>
        <w:p w:rsidR="00000000" w:rsidRDefault="0021233B">
          <w:r w:rsidRPr="008357A6">
            <w:rPr>
              <w:rStyle w:val="PlaceholderText"/>
            </w:rPr>
            <w:t>[??]</w:t>
          </w:r>
        </w:p>
      </w:docPartBody>
    </w:docPart>
    <w:docPart>
      <w:docPartPr>
        <w:name w:val="B20649A263BF47A191CAA290A11D9F6F"/>
        <w:category>
          <w:name w:val="General"/>
          <w:gallery w:val="placeholder"/>
        </w:category>
        <w:types>
          <w:type w:val="bbPlcHdr"/>
        </w:types>
        <w:behaviors>
          <w:behavior w:val="content"/>
        </w:behaviors>
        <w:guid w:val="{879C920B-16E3-4D2C-826F-DB8F714EC3D2}"/>
      </w:docPartPr>
      <w:docPartBody>
        <w:p w:rsidR="00000000" w:rsidRDefault="0021233B">
          <w:r w:rsidRPr="008357A6">
            <w:rPr>
              <w:rStyle w:val="PlaceholderText"/>
            </w:rPr>
            <w:t>[??]</w:t>
          </w:r>
        </w:p>
      </w:docPartBody>
    </w:docPart>
    <w:docPart>
      <w:docPartPr>
        <w:name w:val="DEE8087599574D1E99DE58EE733304DD"/>
        <w:category>
          <w:name w:val="General"/>
          <w:gallery w:val="placeholder"/>
        </w:category>
        <w:types>
          <w:type w:val="bbPlcHdr"/>
        </w:types>
        <w:behaviors>
          <w:behavior w:val="content"/>
        </w:behaviors>
        <w:guid w:val="{300E4D73-CB3B-4B07-9E78-CE9919918A70}"/>
      </w:docPartPr>
      <w:docPartBody>
        <w:p w:rsidR="00000000" w:rsidRDefault="0021233B">
          <w:r w:rsidRPr="008357A6">
            <w:rPr>
              <w:rStyle w:val="PlaceholderText"/>
            </w:rPr>
            <w:t>[??]</w:t>
          </w:r>
        </w:p>
      </w:docPartBody>
    </w:docPart>
    <w:docPart>
      <w:docPartPr>
        <w:name w:val="96D94B9F96C64DFFB89486998B13BF9A"/>
        <w:category>
          <w:name w:val="General"/>
          <w:gallery w:val="placeholder"/>
        </w:category>
        <w:types>
          <w:type w:val="bbPlcHdr"/>
        </w:types>
        <w:behaviors>
          <w:behavior w:val="content"/>
        </w:behaviors>
        <w:guid w:val="{B455E3E1-64C2-4ECB-8522-288B682FB5D4}"/>
      </w:docPartPr>
      <w:docPartBody>
        <w:p w:rsidR="00000000" w:rsidRDefault="0021233B">
          <w:r w:rsidRPr="008357A6">
            <w:rPr>
              <w:rStyle w:val="PlaceholderText"/>
            </w:rPr>
            <w:t>[??]</w:t>
          </w:r>
        </w:p>
      </w:docPartBody>
    </w:docPart>
    <w:docPart>
      <w:docPartPr>
        <w:name w:val="A79F2866654049119AA03C9926560C2D"/>
        <w:category>
          <w:name w:val="General"/>
          <w:gallery w:val="placeholder"/>
        </w:category>
        <w:types>
          <w:type w:val="bbPlcHdr"/>
        </w:types>
        <w:behaviors>
          <w:behavior w:val="content"/>
        </w:behaviors>
        <w:guid w:val="{D1801149-145C-4818-83FC-02E525C20CE9}"/>
      </w:docPartPr>
      <w:docPartBody>
        <w:p w:rsidR="00000000" w:rsidRDefault="0021233B">
          <w:r w:rsidRPr="008357A6">
            <w:rPr>
              <w:rStyle w:val="PlaceholderText"/>
            </w:rPr>
            <w:t>[??]</w:t>
          </w:r>
        </w:p>
      </w:docPartBody>
    </w:docPart>
    <w:docPart>
      <w:docPartPr>
        <w:name w:val="CB8D8CF5ED4F441A9BC29226BC34AEF9"/>
        <w:category>
          <w:name w:val="General"/>
          <w:gallery w:val="placeholder"/>
        </w:category>
        <w:types>
          <w:type w:val="bbPlcHdr"/>
        </w:types>
        <w:behaviors>
          <w:behavior w:val="content"/>
        </w:behaviors>
        <w:guid w:val="{E8C8CDD7-F4C3-47E5-B042-628ECD900583}"/>
      </w:docPartPr>
      <w:docPartBody>
        <w:p w:rsidR="00000000" w:rsidRDefault="0021233B">
          <w:r w:rsidRPr="008357A6">
            <w:rPr>
              <w:rStyle w:val="PlaceholderText"/>
            </w:rPr>
            <w:t>[??]</w:t>
          </w:r>
        </w:p>
      </w:docPartBody>
    </w:docPart>
    <w:docPart>
      <w:docPartPr>
        <w:name w:val="72DA38FFD59C4733A3F2AB5A219E1211"/>
        <w:category>
          <w:name w:val="General"/>
          <w:gallery w:val="placeholder"/>
        </w:category>
        <w:types>
          <w:type w:val="bbPlcHdr"/>
        </w:types>
        <w:behaviors>
          <w:behavior w:val="content"/>
        </w:behaviors>
        <w:guid w:val="{0BAC1E42-4AD4-411B-B23F-B5B796946A5C}"/>
      </w:docPartPr>
      <w:docPartBody>
        <w:p w:rsidR="00000000" w:rsidRDefault="0021233B">
          <w:r w:rsidRPr="008357A6">
            <w:rPr>
              <w:rStyle w:val="PlaceholderText"/>
            </w:rPr>
            <w:t>[??]</w:t>
          </w:r>
        </w:p>
      </w:docPartBody>
    </w:docPart>
    <w:docPart>
      <w:docPartPr>
        <w:name w:val="E0CB518B19AC4C969E5C2E73A91CD444"/>
        <w:category>
          <w:name w:val="General"/>
          <w:gallery w:val="placeholder"/>
        </w:category>
        <w:types>
          <w:type w:val="bbPlcHdr"/>
        </w:types>
        <w:behaviors>
          <w:behavior w:val="content"/>
        </w:behaviors>
        <w:guid w:val="{D0F1A23F-9C2F-4441-A780-40EBF056B8AA}"/>
      </w:docPartPr>
      <w:docPartBody>
        <w:p w:rsidR="00000000" w:rsidRDefault="0021233B">
          <w:r w:rsidRPr="008357A6">
            <w:rPr>
              <w:rStyle w:val="PlaceholderText"/>
            </w:rPr>
            <w:t>[??]</w:t>
          </w:r>
        </w:p>
      </w:docPartBody>
    </w:docPart>
    <w:docPart>
      <w:docPartPr>
        <w:name w:val="65541774BBBA4FFBAD205706CD4BCF67"/>
        <w:category>
          <w:name w:val="General"/>
          <w:gallery w:val="placeholder"/>
        </w:category>
        <w:types>
          <w:type w:val="bbPlcHdr"/>
        </w:types>
        <w:behaviors>
          <w:behavior w:val="content"/>
        </w:behaviors>
        <w:guid w:val="{773BDF4E-9091-4456-BB9D-D6848EA298DE}"/>
      </w:docPartPr>
      <w:docPartBody>
        <w:p w:rsidR="00000000" w:rsidRDefault="0021233B">
          <w:r w:rsidRPr="008357A6">
            <w:rPr>
              <w:rStyle w:val="PlaceholderText"/>
            </w:rPr>
            <w:t>[??]</w:t>
          </w:r>
        </w:p>
      </w:docPartBody>
    </w:docPart>
    <w:docPart>
      <w:docPartPr>
        <w:name w:val="17B6E0F4A9464C34B21CE6301E31F1D2"/>
        <w:category>
          <w:name w:val="General"/>
          <w:gallery w:val="placeholder"/>
        </w:category>
        <w:types>
          <w:type w:val="bbPlcHdr"/>
        </w:types>
        <w:behaviors>
          <w:behavior w:val="content"/>
        </w:behaviors>
        <w:guid w:val="{32B0BB76-A336-4665-BC30-723E87298E3C}"/>
      </w:docPartPr>
      <w:docPartBody>
        <w:p w:rsidR="00000000" w:rsidRDefault="0021233B">
          <w:r w:rsidRPr="008357A6">
            <w:rPr>
              <w:rStyle w:val="PlaceholderText"/>
            </w:rPr>
            <w:t>[??]</w:t>
          </w:r>
        </w:p>
      </w:docPartBody>
    </w:docPart>
    <w:docPart>
      <w:docPartPr>
        <w:name w:val="AA234FD50C7340199338382045365601"/>
        <w:category>
          <w:name w:val="General"/>
          <w:gallery w:val="placeholder"/>
        </w:category>
        <w:types>
          <w:type w:val="bbPlcHdr"/>
        </w:types>
        <w:behaviors>
          <w:behavior w:val="content"/>
        </w:behaviors>
        <w:guid w:val="{A98A4892-D1A6-4AC8-90A5-3741939EF715}"/>
      </w:docPartPr>
      <w:docPartBody>
        <w:p w:rsidR="00000000" w:rsidRDefault="0021233B">
          <w:r w:rsidRPr="008357A6">
            <w:rPr>
              <w:rStyle w:val="PlaceholderText"/>
            </w:rPr>
            <w:t>[??]</w:t>
          </w:r>
        </w:p>
      </w:docPartBody>
    </w:docPart>
    <w:docPart>
      <w:docPartPr>
        <w:name w:val="AC0B67BBDEDE44E78966CE5AE172636A"/>
        <w:category>
          <w:name w:val="General"/>
          <w:gallery w:val="placeholder"/>
        </w:category>
        <w:types>
          <w:type w:val="bbPlcHdr"/>
        </w:types>
        <w:behaviors>
          <w:behavior w:val="content"/>
        </w:behaviors>
        <w:guid w:val="{AA227403-BDEE-4423-81BC-ABD515BFE7E5}"/>
      </w:docPartPr>
      <w:docPartBody>
        <w:p w:rsidR="00000000" w:rsidRDefault="0021233B">
          <w:r w:rsidRPr="008357A6">
            <w:rPr>
              <w:rStyle w:val="PlaceholderText"/>
            </w:rPr>
            <w:t>[??]</w:t>
          </w:r>
        </w:p>
      </w:docPartBody>
    </w:docPart>
    <w:docPart>
      <w:docPartPr>
        <w:name w:val="A57B4978AF3E4C56A6C2A3A992B4EC83"/>
        <w:category>
          <w:name w:val="General"/>
          <w:gallery w:val="placeholder"/>
        </w:category>
        <w:types>
          <w:type w:val="bbPlcHdr"/>
        </w:types>
        <w:behaviors>
          <w:behavior w:val="content"/>
        </w:behaviors>
        <w:guid w:val="{5634015E-9EE0-4657-9B4A-984E942B3917}"/>
      </w:docPartPr>
      <w:docPartBody>
        <w:p w:rsidR="00000000" w:rsidRDefault="0021233B">
          <w:r w:rsidRPr="008357A6">
            <w:rPr>
              <w:rStyle w:val="PlaceholderText"/>
            </w:rPr>
            <w:t>[??]</w:t>
          </w:r>
        </w:p>
      </w:docPartBody>
    </w:docPart>
    <w:docPart>
      <w:docPartPr>
        <w:name w:val="E826F1EB34F14495ACE2A91ADCC64208"/>
        <w:category>
          <w:name w:val="General"/>
          <w:gallery w:val="placeholder"/>
        </w:category>
        <w:types>
          <w:type w:val="bbPlcHdr"/>
        </w:types>
        <w:behaviors>
          <w:behavior w:val="content"/>
        </w:behaviors>
        <w:guid w:val="{64158035-7883-4D83-93FD-63AE3120BC8F}"/>
      </w:docPartPr>
      <w:docPartBody>
        <w:p w:rsidR="00000000" w:rsidRDefault="0021233B">
          <w:r w:rsidRPr="008357A6">
            <w:rPr>
              <w:rStyle w:val="PlaceholderText"/>
            </w:rPr>
            <w:t>[??]</w:t>
          </w:r>
        </w:p>
      </w:docPartBody>
    </w:docPart>
    <w:docPart>
      <w:docPartPr>
        <w:name w:val="DE59C1D831D94F679F5510D9CA6D3B0D"/>
        <w:category>
          <w:name w:val="General"/>
          <w:gallery w:val="placeholder"/>
        </w:category>
        <w:types>
          <w:type w:val="bbPlcHdr"/>
        </w:types>
        <w:behaviors>
          <w:behavior w:val="content"/>
        </w:behaviors>
        <w:guid w:val="{63D5196D-85D4-439A-BFFA-27614F689F74}"/>
      </w:docPartPr>
      <w:docPartBody>
        <w:p w:rsidR="00000000" w:rsidRDefault="0021233B">
          <w:r w:rsidRPr="008357A6">
            <w:rPr>
              <w:rStyle w:val="PlaceholderText"/>
            </w:rPr>
            <w:t>[??]</w:t>
          </w:r>
        </w:p>
      </w:docPartBody>
    </w:docPart>
    <w:docPart>
      <w:docPartPr>
        <w:name w:val="57CCEC0550B846EFA4798BD27C707B51"/>
        <w:category>
          <w:name w:val="General"/>
          <w:gallery w:val="placeholder"/>
        </w:category>
        <w:types>
          <w:type w:val="bbPlcHdr"/>
        </w:types>
        <w:behaviors>
          <w:behavior w:val="content"/>
        </w:behaviors>
        <w:guid w:val="{90ECBB61-AD01-40DA-AA98-48C51D36AFDC}"/>
      </w:docPartPr>
      <w:docPartBody>
        <w:p w:rsidR="00000000" w:rsidRDefault="0021233B">
          <w:r w:rsidRPr="008357A6">
            <w:rPr>
              <w:rStyle w:val="PlaceholderText"/>
            </w:rPr>
            <w:t>[??]</w:t>
          </w:r>
        </w:p>
      </w:docPartBody>
    </w:docPart>
    <w:docPart>
      <w:docPartPr>
        <w:name w:val="E3D23508109048BB8304F0E329F686E5"/>
        <w:category>
          <w:name w:val="General"/>
          <w:gallery w:val="placeholder"/>
        </w:category>
        <w:types>
          <w:type w:val="bbPlcHdr"/>
        </w:types>
        <w:behaviors>
          <w:behavior w:val="content"/>
        </w:behaviors>
        <w:guid w:val="{50A7AA7C-8C64-4737-9FDE-2AD1DEDE5DB8}"/>
      </w:docPartPr>
      <w:docPartBody>
        <w:p w:rsidR="00000000" w:rsidRDefault="0021233B">
          <w:r w:rsidRPr="008357A6">
            <w:rPr>
              <w:rStyle w:val="PlaceholderText"/>
            </w:rPr>
            <w:t>[??]</w:t>
          </w:r>
        </w:p>
      </w:docPartBody>
    </w:docPart>
    <w:docPart>
      <w:docPartPr>
        <w:name w:val="2217D29CCB654029BB68A14F1AC2FC9D"/>
        <w:category>
          <w:name w:val="General"/>
          <w:gallery w:val="placeholder"/>
        </w:category>
        <w:types>
          <w:type w:val="bbPlcHdr"/>
        </w:types>
        <w:behaviors>
          <w:behavior w:val="content"/>
        </w:behaviors>
        <w:guid w:val="{5F92F168-45D3-45D7-8E4F-BD8ECBC6A27A}"/>
      </w:docPartPr>
      <w:docPartBody>
        <w:p w:rsidR="00000000" w:rsidRDefault="0021233B">
          <w:r w:rsidRPr="008357A6">
            <w:rPr>
              <w:rStyle w:val="PlaceholderText"/>
            </w:rPr>
            <w:t>[??]</w:t>
          </w:r>
        </w:p>
      </w:docPartBody>
    </w:docPart>
    <w:docPart>
      <w:docPartPr>
        <w:name w:val="9734E837E7524EF7AD35341C14E6200B"/>
        <w:category>
          <w:name w:val="General"/>
          <w:gallery w:val="placeholder"/>
        </w:category>
        <w:types>
          <w:type w:val="bbPlcHdr"/>
        </w:types>
        <w:behaviors>
          <w:behavior w:val="content"/>
        </w:behaviors>
        <w:guid w:val="{FBB6F7F1-0A8D-4047-B264-28252EE53DAA}"/>
      </w:docPartPr>
      <w:docPartBody>
        <w:p w:rsidR="00000000" w:rsidRDefault="0021233B">
          <w:r w:rsidRPr="008357A6">
            <w:rPr>
              <w:rStyle w:val="PlaceholderText"/>
            </w:rPr>
            <w:t>[??]</w:t>
          </w:r>
        </w:p>
      </w:docPartBody>
    </w:docPart>
    <w:docPart>
      <w:docPartPr>
        <w:name w:val="898541223F1C4F94869322B5F7903B44"/>
        <w:category>
          <w:name w:val="General"/>
          <w:gallery w:val="placeholder"/>
        </w:category>
        <w:types>
          <w:type w:val="bbPlcHdr"/>
        </w:types>
        <w:behaviors>
          <w:behavior w:val="content"/>
        </w:behaviors>
        <w:guid w:val="{A04C803D-BFD8-40A4-A69E-1E21C5179BF1}"/>
      </w:docPartPr>
      <w:docPartBody>
        <w:p w:rsidR="00000000" w:rsidRDefault="0021233B">
          <w:r w:rsidRPr="008357A6">
            <w:rPr>
              <w:rStyle w:val="PlaceholderText"/>
            </w:rPr>
            <w:t>[??]</w:t>
          </w:r>
        </w:p>
      </w:docPartBody>
    </w:docPart>
    <w:docPart>
      <w:docPartPr>
        <w:name w:val="D0D4106BD4E44780BDD315A00E15448D"/>
        <w:category>
          <w:name w:val="General"/>
          <w:gallery w:val="placeholder"/>
        </w:category>
        <w:types>
          <w:type w:val="bbPlcHdr"/>
        </w:types>
        <w:behaviors>
          <w:behavior w:val="content"/>
        </w:behaviors>
        <w:guid w:val="{C115B772-7C70-4839-B8F2-A76A2FB22E62}"/>
      </w:docPartPr>
      <w:docPartBody>
        <w:p w:rsidR="00000000" w:rsidRDefault="0021233B">
          <w:r w:rsidRPr="008357A6">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3B"/>
    <w:rsid w:val="0021233B"/>
    <w:rsid w:val="009C7AA2"/>
    <w:rsid w:val="00B47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233B"/>
    <w:rPr>
      <w:color w:val="808080"/>
    </w:rPr>
  </w:style>
  <w:style w:type="paragraph" w:customStyle="1" w:styleId="519BF57F81814075AF312AD1326DB68A">
    <w:name w:val="519BF57F81814075AF312AD1326DB68A"/>
  </w:style>
  <w:style w:type="paragraph" w:customStyle="1" w:styleId="11A87F54B9C44A80B4BA94E4AA652FAC">
    <w:name w:val="11A87F54B9C44A80B4BA94E4AA652FAC"/>
  </w:style>
  <w:style w:type="paragraph" w:customStyle="1" w:styleId="FA73605D70C6401B8937C2ACB29A6FE9">
    <w:name w:val="FA73605D70C6401B8937C2ACB29A6FE9"/>
  </w:style>
  <w:style w:type="paragraph" w:customStyle="1" w:styleId="2BBAB20DCB4045C8A91F39567E473B41">
    <w:name w:val="2BBAB20DCB4045C8A91F39567E473B41"/>
  </w:style>
  <w:style w:type="paragraph" w:customStyle="1" w:styleId="3D934B2A736B4F748D644B47344F462D">
    <w:name w:val="3D934B2A736B4F748D644B47344F462D"/>
  </w:style>
  <w:style w:type="paragraph" w:customStyle="1" w:styleId="540A1E8E330C4AC68E21964488DCABB1">
    <w:name w:val="540A1E8E330C4AC68E21964488DCABB1"/>
  </w:style>
  <w:style w:type="paragraph" w:customStyle="1" w:styleId="626E9ACA8DF4468F8767EC7E69A5B828">
    <w:name w:val="626E9ACA8DF4468F8767EC7E69A5B828"/>
  </w:style>
  <w:style w:type="paragraph" w:customStyle="1" w:styleId="01535F268E15491C8C222C007D94AED8">
    <w:name w:val="01535F268E15491C8C222C007D94AED8"/>
  </w:style>
  <w:style w:type="paragraph" w:customStyle="1" w:styleId="BC45681C499946229333762556ADCEE8">
    <w:name w:val="BC45681C499946229333762556ADCEE8"/>
  </w:style>
  <w:style w:type="paragraph" w:customStyle="1" w:styleId="712FFCFE2E3A41B9AFB41EF0B1F14440">
    <w:name w:val="712FFCFE2E3A41B9AFB41EF0B1F14440"/>
  </w:style>
  <w:style w:type="paragraph" w:customStyle="1" w:styleId="A4CE2D4991484676AEA73E5F73881CCB">
    <w:name w:val="A4CE2D4991484676AEA73E5F73881CCB"/>
  </w:style>
  <w:style w:type="paragraph" w:customStyle="1" w:styleId="6A0B9F79BB404DD493D4DCA5D736EBDD">
    <w:name w:val="6A0B9F79BB404DD493D4DCA5D736EBDD"/>
  </w:style>
  <w:style w:type="paragraph" w:customStyle="1" w:styleId="2E262F0F4622498AA7EE694D0F799F25">
    <w:name w:val="2E262F0F4622498AA7EE694D0F799F25"/>
  </w:style>
  <w:style w:type="paragraph" w:customStyle="1" w:styleId="77B0E7DCB3C04168B314AE7E88AAA58E">
    <w:name w:val="77B0E7DCB3C04168B314AE7E88AAA58E"/>
  </w:style>
  <w:style w:type="paragraph" w:customStyle="1" w:styleId="E3D64D68DA7F4F929BED50D2C22797A7">
    <w:name w:val="E3D64D68DA7F4F929BED50D2C22797A7"/>
  </w:style>
  <w:style w:type="paragraph" w:customStyle="1" w:styleId="BEB5B38C4E844F37900DF94ECD88D747">
    <w:name w:val="BEB5B38C4E844F37900DF94ECD88D747"/>
  </w:style>
  <w:style w:type="paragraph" w:customStyle="1" w:styleId="D7EA431B23D9493C90453C3A7A409E42">
    <w:name w:val="D7EA431B23D9493C90453C3A7A409E42"/>
  </w:style>
  <w:style w:type="paragraph" w:customStyle="1" w:styleId="11012E3B4B914AE1A235E493558583CA">
    <w:name w:val="11012E3B4B914AE1A235E493558583CA"/>
  </w:style>
  <w:style w:type="paragraph" w:customStyle="1" w:styleId="09B1B1C59F41437EA20AF446D362C0AC">
    <w:name w:val="09B1B1C59F41437EA20AF446D362C0AC"/>
  </w:style>
  <w:style w:type="paragraph" w:customStyle="1" w:styleId="AA34F7C7FE6C4FFAB85038B88908154B">
    <w:name w:val="AA34F7C7FE6C4FFAB85038B88908154B"/>
  </w:style>
  <w:style w:type="paragraph" w:customStyle="1" w:styleId="8C5FCF6351564406878D8CA58F51EDB6">
    <w:name w:val="8C5FCF6351564406878D8CA58F51EDB6"/>
  </w:style>
  <w:style w:type="paragraph" w:customStyle="1" w:styleId="FECC4A4C2F594800B446F850D63CE18B">
    <w:name w:val="FECC4A4C2F594800B446F850D63CE18B"/>
  </w:style>
  <w:style w:type="paragraph" w:customStyle="1" w:styleId="1E0A270E9C03416A9D0F7ACBD8272879">
    <w:name w:val="1E0A270E9C03416A9D0F7ACBD8272879"/>
  </w:style>
  <w:style w:type="paragraph" w:customStyle="1" w:styleId="6B1C22044604480BAA8B6138006564DE">
    <w:name w:val="6B1C22044604480BAA8B6138006564DE"/>
  </w:style>
  <w:style w:type="paragraph" w:customStyle="1" w:styleId="CA409B836116460C8710C476DAA246E6">
    <w:name w:val="CA409B836116460C8710C476DAA246E6"/>
  </w:style>
  <w:style w:type="paragraph" w:customStyle="1" w:styleId="3CCC290874D54EE891F16249E5AC4235">
    <w:name w:val="3CCC290874D54EE891F16249E5AC4235"/>
  </w:style>
  <w:style w:type="paragraph" w:customStyle="1" w:styleId="2FDDF9FD8A4F4C83B898929839862234">
    <w:name w:val="2FDDF9FD8A4F4C83B898929839862234"/>
  </w:style>
  <w:style w:type="paragraph" w:customStyle="1" w:styleId="8088D05C67FD416DB3A0BDCF478D8BC8">
    <w:name w:val="8088D05C67FD416DB3A0BDCF478D8BC8"/>
  </w:style>
  <w:style w:type="paragraph" w:customStyle="1" w:styleId="784F61894D7C4CB09E6C46C28CDA7B85">
    <w:name w:val="784F61894D7C4CB09E6C46C28CDA7B85"/>
  </w:style>
  <w:style w:type="paragraph" w:customStyle="1" w:styleId="E21DC7697FCB42F1913D0A60A9196B3C">
    <w:name w:val="E21DC7697FCB42F1913D0A60A9196B3C"/>
  </w:style>
  <w:style w:type="paragraph" w:customStyle="1" w:styleId="0668075962FB4B3085C87F787FD46F05">
    <w:name w:val="0668075962FB4B3085C87F787FD46F05"/>
  </w:style>
  <w:style w:type="paragraph" w:customStyle="1" w:styleId="17319974818D403D938956269BEB4076">
    <w:name w:val="17319974818D403D938956269BEB4076"/>
  </w:style>
  <w:style w:type="paragraph" w:customStyle="1" w:styleId="A8EABA47362F434CB667D200F135FBE7">
    <w:name w:val="A8EABA47362F434CB667D200F135FBE7"/>
  </w:style>
  <w:style w:type="paragraph" w:customStyle="1" w:styleId="585952C18C784AACAD17D9202C2C97A0">
    <w:name w:val="585952C18C784AACAD17D9202C2C97A0"/>
  </w:style>
  <w:style w:type="paragraph" w:customStyle="1" w:styleId="3F96753087E7409B9DE2348467EC402D">
    <w:name w:val="3F96753087E7409B9DE2348467EC402D"/>
  </w:style>
  <w:style w:type="paragraph" w:customStyle="1" w:styleId="6C05EB6ECF7F4A38961F51435A5CF8DF">
    <w:name w:val="6C05EB6ECF7F4A38961F51435A5CF8DF"/>
  </w:style>
  <w:style w:type="paragraph" w:customStyle="1" w:styleId="0C027C1693F44FED9604967285AAD7EA">
    <w:name w:val="0C027C1693F44FED9604967285AAD7EA"/>
  </w:style>
  <w:style w:type="paragraph" w:customStyle="1" w:styleId="3E668DCA46504BB084B7D327D29AF856">
    <w:name w:val="3E668DCA46504BB084B7D327D29AF856"/>
  </w:style>
  <w:style w:type="paragraph" w:customStyle="1" w:styleId="D43638C30C3C47DA9DB7684F70BC0DCF">
    <w:name w:val="D43638C30C3C47DA9DB7684F70BC0DCF"/>
  </w:style>
  <w:style w:type="paragraph" w:customStyle="1" w:styleId="211F9E6F1EF04714AF5F9BBE349A780D">
    <w:name w:val="211F9E6F1EF04714AF5F9BBE349A780D"/>
  </w:style>
  <w:style w:type="paragraph" w:customStyle="1" w:styleId="B9D71433C5F74F1FB24E8156D0CED356">
    <w:name w:val="B9D71433C5F74F1FB24E8156D0CED356"/>
  </w:style>
  <w:style w:type="paragraph" w:customStyle="1" w:styleId="374BE96D699347A7BB33B662B3AFDEE0">
    <w:name w:val="374BE96D699347A7BB33B662B3AFDEE0"/>
  </w:style>
  <w:style w:type="paragraph" w:customStyle="1" w:styleId="BFDAE4CB2EB645F58BDCA8960FF383DD">
    <w:name w:val="BFDAE4CB2EB645F58BDCA8960FF383DD"/>
  </w:style>
  <w:style w:type="paragraph" w:customStyle="1" w:styleId="6A6599F812FC4ECDA10AE3CED475E25F">
    <w:name w:val="6A6599F812FC4ECDA10AE3CED475E25F"/>
  </w:style>
  <w:style w:type="paragraph" w:customStyle="1" w:styleId="375D9531E521447F9D8245E4140801BE">
    <w:name w:val="375D9531E521447F9D8245E4140801BE"/>
  </w:style>
  <w:style w:type="paragraph" w:customStyle="1" w:styleId="41A160B69A364ED0A8F685A3E8FB8D63">
    <w:name w:val="41A160B69A364ED0A8F685A3E8FB8D63"/>
  </w:style>
  <w:style w:type="paragraph" w:customStyle="1" w:styleId="628C9AB1DC264CD6B44A435F0902719D">
    <w:name w:val="628C9AB1DC264CD6B44A435F090271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92D050"/>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Will.dotm</Template>
  <TotalTime>20</TotalTime>
  <Pages>5</Pages>
  <Words>4045</Words>
  <Characters>23062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cp:lastModifiedBy>
  <cp:revision>2</cp:revision>
  <dcterms:created xsi:type="dcterms:W3CDTF">2026-04-28T18:09:00Z</dcterms:created>
  <dcterms:modified xsi:type="dcterms:W3CDTF">2026-04-28T18:09:00Z</dcterms:modified>
</cp:coreProperties>
</file>